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336F" w:rsidRDefault="00A0336F">
      <w:pPr>
        <w:pStyle w:val="BodyText"/>
        <w:spacing w:before="2"/>
        <w:ind w:left="0"/>
        <w:rPr>
          <w:sz w:val="19"/>
        </w:rPr>
      </w:pPr>
      <w:bookmarkStart w:id="0" w:name="_GoBack"/>
      <w:bookmarkEnd w:id="0"/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2.jpeg" o:spid="_x0000_i1025" type="#_x0000_t75" style="width:377.25pt;height:283.5pt;visibility:visible">
            <v:imagedata r:id="rId6" o:title=""/>
          </v:shape>
        </w:pic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b/>
          <w:lang w:val="it-IT"/>
        </w:rPr>
        <w:t>Foto n. 1</w:t>
      </w:r>
      <w:r w:rsidRPr="00323976">
        <w:rPr>
          <w:lang w:val="it-IT"/>
        </w:rPr>
        <w:t>: ingresso lato Sud del capannone 1; sullo sfondo si nota il manufatto adibito ad uffici</w:t>
      </w:r>
    </w:p>
    <w:p w:rsidR="00A0336F" w:rsidRPr="00323976" w:rsidRDefault="00A0336F">
      <w:pPr>
        <w:pStyle w:val="BodyText"/>
        <w:spacing w:before="9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3.png" o:spid="_x0000_s1030" type="#_x0000_t75" style="position:absolute;margin-left:99.25pt;margin-top:11.65pt;width:372.3pt;height:279pt;z-index:251673088;visibility:visible;mso-wrap-distance-left:0;mso-wrap-distance-right:0;mso-position-horizontal-relative:page">
            <v:imagedata r:id="rId7" o:title=""/>
            <w10:wrap type="topAndBottom" anchorx="page"/>
          </v:shape>
        </w:pict>
      </w:r>
    </w:p>
    <w:p w:rsidR="00A0336F" w:rsidRPr="00323976" w:rsidRDefault="00A0336F">
      <w:pPr>
        <w:spacing w:before="52"/>
        <w:ind w:left="304" w:right="2071"/>
        <w:rPr>
          <w:sz w:val="20"/>
          <w:lang w:val="it-IT"/>
        </w:rPr>
      </w:pPr>
      <w:r w:rsidRPr="00323976">
        <w:rPr>
          <w:b/>
          <w:sz w:val="20"/>
          <w:lang w:val="it-IT"/>
        </w:rPr>
        <w:t>Foto n. 2</w:t>
      </w:r>
      <w:r w:rsidRPr="00323976">
        <w:rPr>
          <w:sz w:val="20"/>
          <w:lang w:val="it-IT"/>
        </w:rPr>
        <w:t>: ingresso lato Sud del capannone 2</w:t>
      </w:r>
    </w:p>
    <w:p w:rsidR="00A0336F" w:rsidRPr="00323976" w:rsidRDefault="00A0336F">
      <w:pPr>
        <w:rPr>
          <w:sz w:val="20"/>
          <w:lang w:val="it-IT"/>
        </w:rPr>
        <w:sectPr w:rsidR="00A0336F" w:rsidRPr="00323976">
          <w:headerReference w:type="default" r:id="rId8"/>
          <w:footerReference w:type="default" r:id="rId9"/>
          <w:type w:val="continuous"/>
          <w:pgSz w:w="11910" w:h="16840"/>
          <w:pgMar w:top="1460" w:right="340" w:bottom="1780" w:left="1680" w:header="557" w:footer="1596" w:gutter="0"/>
          <w:pgNumType w:start="1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4.png" o:spid="_x0000_i1026" type="#_x0000_t75" style="width:377.25pt;height:283.5pt;visibility:visible">
            <v:imagedata r:id="rId10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lang w:val="it-IT"/>
        </w:rPr>
      </w:pPr>
      <w:r w:rsidRPr="00323976">
        <w:rPr>
          <w:b/>
          <w:lang w:val="it-IT"/>
        </w:rPr>
        <w:t>Foto n. 3</w:t>
      </w:r>
      <w:r w:rsidRPr="00323976">
        <w:rPr>
          <w:lang w:val="it-IT"/>
        </w:rPr>
        <w:t>: ingresso lato Sud capannone 1 e capannone 2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9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5.png" o:spid="_x0000_s1031" type="#_x0000_t75" style="position:absolute;margin-left:99.25pt;margin-top:11.6pt;width:378pt;height:283.5pt;z-index:251642368;visibility:visible;mso-wrap-distance-left:0;mso-wrap-distance-right:0;mso-position-horizontal-relative:page">
            <v:imagedata r:id="rId11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2" w:lineRule="exact"/>
        <w:ind w:right="2071"/>
        <w:rPr>
          <w:lang w:val="it-IT"/>
        </w:rPr>
      </w:pPr>
      <w:r w:rsidRPr="00323976">
        <w:rPr>
          <w:b/>
          <w:lang w:val="it-IT"/>
        </w:rPr>
        <w:t>Foto n. 4</w:t>
      </w:r>
      <w:r w:rsidRPr="00323976">
        <w:rPr>
          <w:lang w:val="it-IT"/>
        </w:rPr>
        <w:t>: ingressi lato Sud del capannone 3 (sulla destra della foto) e del capannone 2 (sulla</w:t>
      </w:r>
    </w:p>
    <w:p w:rsidR="00A0336F" w:rsidRDefault="00A0336F">
      <w:pPr>
        <w:pStyle w:val="BodyText"/>
        <w:ind w:right="2071"/>
      </w:pPr>
      <w:r>
        <w:t>sinistra della foto)</w:t>
      </w:r>
    </w:p>
    <w:p w:rsidR="00A0336F" w:rsidRDefault="00A0336F">
      <w:pPr>
        <w:sectPr w:rsidR="00A0336F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Default="00A0336F">
      <w:pPr>
        <w:pStyle w:val="BodyText"/>
        <w:spacing w:before="2"/>
        <w:ind w:left="0"/>
        <w:rPr>
          <w:sz w:val="19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6.jpeg" o:spid="_x0000_i1027" type="#_x0000_t75" style="width:377.25pt;height:283.5pt;visibility:visible">
            <v:imagedata r:id="rId12" o:title=""/>
          </v:shape>
        </w:pict>
      </w:r>
    </w:p>
    <w:p w:rsidR="00A0336F" w:rsidRPr="00323976" w:rsidRDefault="00A0336F">
      <w:pPr>
        <w:spacing w:line="227" w:lineRule="exact"/>
        <w:ind w:left="304" w:right="2071"/>
        <w:rPr>
          <w:sz w:val="20"/>
          <w:lang w:val="it-IT"/>
        </w:rPr>
      </w:pPr>
      <w:r w:rsidRPr="00323976">
        <w:rPr>
          <w:b/>
          <w:sz w:val="20"/>
          <w:lang w:val="it-IT"/>
        </w:rPr>
        <w:t>Foto n. 5</w:t>
      </w:r>
      <w:r w:rsidRPr="00323976">
        <w:rPr>
          <w:sz w:val="20"/>
          <w:lang w:val="it-IT"/>
        </w:rPr>
        <w:t>: ingresso lato Sud capannone 4</w:t>
      </w:r>
    </w:p>
    <w:p w:rsidR="00A0336F" w:rsidRPr="00323976" w:rsidRDefault="00A0336F">
      <w:pPr>
        <w:pStyle w:val="BodyText"/>
        <w:spacing w:before="9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7.png" o:spid="_x0000_s1032" type="#_x0000_t75" style="position:absolute;margin-left:99.25pt;margin-top:11.65pt;width:372.3pt;height:279pt;z-index:251643392;visibility:visible;mso-wrap-distance-left:0;mso-wrap-distance-right:0;mso-position-horizontal-relative:page">
            <v:imagedata r:id="rId13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before="52"/>
        <w:ind w:right="2071"/>
        <w:rPr>
          <w:lang w:val="it-IT"/>
        </w:rPr>
      </w:pPr>
      <w:r w:rsidRPr="00323976">
        <w:rPr>
          <w:b/>
          <w:lang w:val="it-IT"/>
        </w:rPr>
        <w:t>Foto n. 6</w:t>
      </w:r>
      <w:r w:rsidRPr="00323976">
        <w:rPr>
          <w:lang w:val="it-IT"/>
        </w:rPr>
        <w:t>: capriate di copertura del capannone 1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8.png" o:spid="_x0000_i1028" type="#_x0000_t75" style="width:377.25pt;height:283.5pt;visibility:visible">
            <v:imagedata r:id="rId14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lang w:val="it-IT"/>
        </w:rPr>
      </w:pPr>
      <w:r w:rsidRPr="00323976">
        <w:rPr>
          <w:b/>
          <w:lang w:val="it-IT"/>
        </w:rPr>
        <w:t>Foto n. 7</w:t>
      </w:r>
      <w:r w:rsidRPr="00323976">
        <w:rPr>
          <w:lang w:val="it-IT"/>
        </w:rPr>
        <w:t>: magazzino e locale già adibito ad ufficio tecnico, ubicati nel capannone 1</w:t>
      </w:r>
    </w:p>
    <w:p w:rsidR="00A0336F" w:rsidRPr="00323976" w:rsidRDefault="00A0336F">
      <w:pPr>
        <w:pStyle w:val="BodyText"/>
        <w:spacing w:before="9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9.jpeg" o:spid="_x0000_s1033" type="#_x0000_t75" style="position:absolute;margin-left:99.25pt;margin-top:11.65pt;width:372pt;height:278.75pt;z-index:251644416;visibility:visible;mso-wrap-distance-left:0;mso-wrap-distance-right:0;mso-position-horizontal-relative:page">
            <v:imagedata r:id="rId15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before="56"/>
        <w:ind w:right="2071"/>
        <w:rPr>
          <w:lang w:val="it-IT"/>
        </w:rPr>
      </w:pPr>
      <w:r w:rsidRPr="00323976">
        <w:rPr>
          <w:b/>
          <w:lang w:val="it-IT"/>
        </w:rPr>
        <w:t xml:space="preserve">Foto n. 8: </w:t>
      </w:r>
      <w:r w:rsidRPr="00323976">
        <w:rPr>
          <w:lang w:val="it-IT"/>
        </w:rPr>
        <w:t>porta di ingresso del magazzino ubicato nel capannone 1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10.png" o:spid="_x0000_i1029" type="#_x0000_t75" style="width:377.25pt;height:283.5pt;visibility:visible">
            <v:imagedata r:id="rId16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lang w:val="it-IT"/>
        </w:rPr>
      </w:pPr>
      <w:r w:rsidRPr="00323976">
        <w:rPr>
          <w:b/>
          <w:lang w:val="it-IT"/>
        </w:rPr>
        <w:t xml:space="preserve">Foto n. 9: </w:t>
      </w:r>
      <w:r w:rsidRPr="00323976">
        <w:rPr>
          <w:lang w:val="it-IT"/>
        </w:rPr>
        <w:t>interno del magazzino ubicato nel capannone 1</w:t>
      </w:r>
    </w:p>
    <w:p w:rsidR="00A0336F" w:rsidRPr="00323976" w:rsidRDefault="00A0336F">
      <w:pPr>
        <w:pStyle w:val="BodyText"/>
        <w:spacing w:before="9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11.png" o:spid="_x0000_s1034" type="#_x0000_t75" style="position:absolute;margin-left:99.25pt;margin-top:11.65pt;width:372.3pt;height:279pt;z-index:251645440;visibility:visible;mso-wrap-distance-left:0;mso-wrap-distance-right:0;mso-position-horizontal-relative:page">
            <v:imagedata r:id="rId17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before="52"/>
        <w:ind w:right="2071"/>
        <w:rPr>
          <w:lang w:val="it-IT"/>
        </w:rPr>
      </w:pPr>
      <w:r w:rsidRPr="00323976">
        <w:rPr>
          <w:b/>
          <w:lang w:val="it-IT"/>
        </w:rPr>
        <w:t xml:space="preserve">Foto n. 10: </w:t>
      </w:r>
      <w:r w:rsidRPr="00323976">
        <w:rPr>
          <w:lang w:val="it-IT"/>
        </w:rPr>
        <w:t>locale già adibito ad ufficio tecnico, ubicato sopra il magazzino del capannone 1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12.png" o:spid="_x0000_i1030" type="#_x0000_t75" style="width:377.25pt;height:283.5pt;visibility:visible">
            <v:imagedata r:id="rId18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lang w:val="it-IT"/>
        </w:rPr>
      </w:pPr>
      <w:r w:rsidRPr="00323976">
        <w:rPr>
          <w:b/>
          <w:lang w:val="it-IT"/>
        </w:rPr>
        <w:t xml:space="preserve">Foto n. 11: </w:t>
      </w:r>
      <w:r w:rsidRPr="00323976">
        <w:rPr>
          <w:lang w:val="it-IT"/>
        </w:rPr>
        <w:t>accesso ubicato sul prospetto Ovest del capannone 1</w:t>
      </w:r>
    </w:p>
    <w:p w:rsidR="00A0336F" w:rsidRPr="00323976" w:rsidRDefault="00A0336F">
      <w:pPr>
        <w:pStyle w:val="BodyText"/>
        <w:spacing w:before="9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13.png" o:spid="_x0000_s1035" type="#_x0000_t75" style="position:absolute;margin-left:99.25pt;margin-top:11.65pt;width:372.3pt;height:279pt;z-index:251646464;visibility:visible;mso-wrap-distance-left:0;mso-wrap-distance-right:0;mso-position-horizontal-relative:page">
            <v:imagedata r:id="rId19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before="52"/>
        <w:ind w:right="2071"/>
        <w:rPr>
          <w:lang w:val="it-IT"/>
        </w:rPr>
      </w:pPr>
      <w:r w:rsidRPr="00323976">
        <w:rPr>
          <w:b/>
          <w:lang w:val="it-IT"/>
        </w:rPr>
        <w:t xml:space="preserve">Foto n. 12: </w:t>
      </w:r>
      <w:r w:rsidRPr="00323976">
        <w:rPr>
          <w:lang w:val="it-IT"/>
        </w:rPr>
        <w:t>accessi ubicati sul prospetto Nord del capannone 1, che consentono di raggiungere</w:t>
      </w:r>
      <w:r w:rsidRPr="00323976">
        <w:rPr>
          <w:spacing w:val="-5"/>
          <w:lang w:val="it-IT"/>
        </w:rPr>
        <w:t xml:space="preserve"> </w:t>
      </w:r>
      <w:r w:rsidRPr="00323976">
        <w:rPr>
          <w:lang w:val="it-IT"/>
        </w:rPr>
        <w:t>il</w:t>
      </w:r>
      <w:r w:rsidRPr="00323976">
        <w:rPr>
          <w:spacing w:val="-6"/>
          <w:lang w:val="it-IT"/>
        </w:rPr>
        <w:t xml:space="preserve"> </w:t>
      </w:r>
      <w:r w:rsidRPr="00323976">
        <w:rPr>
          <w:lang w:val="it-IT"/>
        </w:rPr>
        <w:t>mescolatore</w:t>
      </w:r>
      <w:r w:rsidRPr="00323976">
        <w:rPr>
          <w:spacing w:val="-5"/>
          <w:lang w:val="it-IT"/>
        </w:rPr>
        <w:t xml:space="preserve"> </w:t>
      </w:r>
      <w:r w:rsidRPr="00323976">
        <w:rPr>
          <w:lang w:val="it-IT"/>
        </w:rPr>
        <w:t>sito</w:t>
      </w:r>
      <w:r w:rsidRPr="00323976">
        <w:rPr>
          <w:spacing w:val="-4"/>
          <w:lang w:val="it-IT"/>
        </w:rPr>
        <w:t xml:space="preserve"> </w:t>
      </w:r>
      <w:r w:rsidRPr="00323976">
        <w:rPr>
          <w:lang w:val="it-IT"/>
        </w:rPr>
        <w:t>a</w:t>
      </w:r>
      <w:r w:rsidRPr="00323976">
        <w:rPr>
          <w:spacing w:val="-6"/>
          <w:lang w:val="it-IT"/>
        </w:rPr>
        <w:t xml:space="preserve"> </w:t>
      </w:r>
      <w:r w:rsidRPr="00323976">
        <w:rPr>
          <w:lang w:val="it-IT"/>
        </w:rPr>
        <w:t>Nord</w:t>
      </w:r>
      <w:r w:rsidRPr="00323976">
        <w:rPr>
          <w:spacing w:val="-6"/>
          <w:lang w:val="it-IT"/>
        </w:rPr>
        <w:t xml:space="preserve"> </w:t>
      </w:r>
      <w:r w:rsidRPr="00323976">
        <w:rPr>
          <w:lang w:val="it-IT"/>
        </w:rPr>
        <w:t>rispetto</w:t>
      </w:r>
      <w:r w:rsidRPr="00323976">
        <w:rPr>
          <w:spacing w:val="-4"/>
          <w:lang w:val="it-IT"/>
        </w:rPr>
        <w:t xml:space="preserve"> </w:t>
      </w:r>
      <w:r w:rsidRPr="00323976">
        <w:rPr>
          <w:lang w:val="it-IT"/>
        </w:rPr>
        <w:t>allo</w:t>
      </w:r>
      <w:r w:rsidRPr="00323976">
        <w:rPr>
          <w:spacing w:val="-4"/>
          <w:lang w:val="it-IT"/>
        </w:rPr>
        <w:t xml:space="preserve"> </w:t>
      </w:r>
      <w:r w:rsidRPr="00323976">
        <w:rPr>
          <w:lang w:val="it-IT"/>
        </w:rPr>
        <w:t>stesso</w:t>
      </w:r>
      <w:r w:rsidRPr="00323976">
        <w:rPr>
          <w:spacing w:val="-4"/>
          <w:lang w:val="it-IT"/>
        </w:rPr>
        <w:t xml:space="preserve"> </w:t>
      </w:r>
      <w:r w:rsidRPr="00323976">
        <w:rPr>
          <w:lang w:val="it-IT"/>
        </w:rPr>
        <w:t>capannone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14.png" o:spid="_x0000_i1031" type="#_x0000_t75" style="width:377.25pt;height:283.5pt;visibility:visible">
            <v:imagedata r:id="rId20" o:title=""/>
          </v:shape>
        </w:pict>
      </w:r>
    </w:p>
    <w:p w:rsidR="00A0336F" w:rsidRPr="00323976" w:rsidRDefault="00A0336F">
      <w:pPr>
        <w:spacing w:line="221" w:lineRule="exact"/>
        <w:ind w:left="304"/>
        <w:jc w:val="both"/>
        <w:rPr>
          <w:sz w:val="20"/>
          <w:lang w:val="it-IT"/>
        </w:rPr>
      </w:pPr>
      <w:r w:rsidRPr="00323976">
        <w:rPr>
          <w:b/>
          <w:sz w:val="20"/>
          <w:lang w:val="it-IT"/>
        </w:rPr>
        <w:t xml:space="preserve">Foto n. 13: </w:t>
      </w:r>
      <w:r w:rsidRPr="00323976">
        <w:rPr>
          <w:sz w:val="20"/>
          <w:lang w:val="it-IT"/>
        </w:rPr>
        <w:t>struttura di copertura del capannone 2</w:t>
      </w:r>
    </w:p>
    <w:p w:rsidR="00A0336F" w:rsidRPr="00323976" w:rsidRDefault="00A0336F">
      <w:pPr>
        <w:pStyle w:val="BodyText"/>
        <w:spacing w:before="9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15.png" o:spid="_x0000_s1036" type="#_x0000_t75" style="position:absolute;margin-left:99.25pt;margin-top:11.65pt;width:372.3pt;height:279pt;z-index:251647488;visibility:visible;mso-wrap-distance-left:0;mso-wrap-distance-right:0;mso-position-horizontal-relative:page">
            <v:imagedata r:id="rId21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before="52"/>
        <w:ind w:right="2061"/>
        <w:jc w:val="both"/>
        <w:rPr>
          <w:lang w:val="it-IT"/>
        </w:rPr>
      </w:pPr>
      <w:r w:rsidRPr="00323976">
        <w:rPr>
          <w:b/>
          <w:lang w:val="it-IT"/>
        </w:rPr>
        <w:t xml:space="preserve">Foto n. 14: </w:t>
      </w:r>
      <w:r w:rsidRPr="00323976">
        <w:rPr>
          <w:lang w:val="it-IT"/>
        </w:rPr>
        <w:t>ingresso ubicato sul prospetto Nord del capannone 2; si precisa che in corrispondenza dello spigolo della tamponatura tra il capannone 2 ed il capannone 3  è presente un angolare HEA 220</w:t>
      </w:r>
    </w:p>
    <w:p w:rsidR="00A0336F" w:rsidRPr="00323976" w:rsidRDefault="00A0336F">
      <w:pPr>
        <w:jc w:val="both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16.jpeg" o:spid="_x0000_i1032" type="#_x0000_t75" style="width:377.25pt;height:283.5pt;visibility:visible">
            <v:imagedata r:id="rId22" o:title=""/>
          </v:shape>
        </w:pict>
      </w:r>
    </w:p>
    <w:p w:rsidR="00A0336F" w:rsidRPr="00323976" w:rsidRDefault="00A0336F">
      <w:pPr>
        <w:pStyle w:val="BodyText"/>
        <w:ind w:right="2063"/>
        <w:jc w:val="both"/>
        <w:rPr>
          <w:lang w:val="it-IT"/>
        </w:rPr>
      </w:pPr>
      <w:r w:rsidRPr="00323976">
        <w:rPr>
          <w:b/>
          <w:lang w:val="it-IT"/>
        </w:rPr>
        <w:t>Foto n. 15</w:t>
      </w:r>
      <w:r w:rsidRPr="00323976">
        <w:rPr>
          <w:lang w:val="it-IT"/>
        </w:rPr>
        <w:t xml:space="preserve">: canale (ubicato tra il capannone 2 ed il capannone 3) che costituisce il confine tra i capannoni di realizzati dalla </w:t>
      </w:r>
      <w:r>
        <w:rPr>
          <w:lang w:val="it-IT"/>
        </w:rPr>
        <w:t>…omissis…..</w:t>
      </w:r>
      <w:r w:rsidRPr="00323976">
        <w:rPr>
          <w:lang w:val="it-IT"/>
        </w:rPr>
        <w:t>. con concessione edilizia n. 1664 del 26 maggio 1987 e quelli realizzati tramite la concessione edilizia n. 4393 del giorno 1 luglio 1998</w:t>
      </w:r>
      <w:r w:rsidRPr="00323976">
        <w:rPr>
          <w:spacing w:val="-2"/>
          <w:lang w:val="it-IT"/>
        </w:rPr>
        <w:t xml:space="preserve"> </w:t>
      </w:r>
      <w:r w:rsidRPr="00323976">
        <w:rPr>
          <w:lang w:val="it-IT"/>
        </w:rPr>
        <w:t>in</w:t>
      </w:r>
      <w:r w:rsidRPr="00323976">
        <w:rPr>
          <w:spacing w:val="-3"/>
          <w:lang w:val="it-IT"/>
        </w:rPr>
        <w:t xml:space="preserve"> </w:t>
      </w:r>
      <w:r w:rsidRPr="00323976">
        <w:rPr>
          <w:lang w:val="it-IT"/>
        </w:rPr>
        <w:t>seguito</w:t>
      </w:r>
      <w:r w:rsidRPr="00323976">
        <w:rPr>
          <w:spacing w:val="-2"/>
          <w:lang w:val="it-IT"/>
        </w:rPr>
        <w:t xml:space="preserve"> </w:t>
      </w:r>
      <w:r w:rsidRPr="00323976">
        <w:rPr>
          <w:lang w:val="it-IT"/>
        </w:rPr>
        <w:t>all’ampliamento</w:t>
      </w:r>
      <w:r w:rsidRPr="00323976">
        <w:rPr>
          <w:spacing w:val="-4"/>
          <w:lang w:val="it-IT"/>
        </w:rPr>
        <w:t xml:space="preserve"> </w:t>
      </w:r>
      <w:r w:rsidRPr="00323976">
        <w:rPr>
          <w:lang w:val="it-IT"/>
        </w:rPr>
        <w:t>del</w:t>
      </w:r>
      <w:r w:rsidRPr="00323976">
        <w:rPr>
          <w:spacing w:val="-5"/>
          <w:lang w:val="it-IT"/>
        </w:rPr>
        <w:t xml:space="preserve"> </w:t>
      </w:r>
      <w:r w:rsidRPr="00323976">
        <w:rPr>
          <w:lang w:val="it-IT"/>
        </w:rPr>
        <w:t>progetto</w:t>
      </w:r>
      <w:r w:rsidRPr="00323976">
        <w:rPr>
          <w:spacing w:val="-4"/>
          <w:lang w:val="it-IT"/>
        </w:rPr>
        <w:t xml:space="preserve"> </w:t>
      </w:r>
      <w:r w:rsidRPr="00323976">
        <w:rPr>
          <w:lang w:val="it-IT"/>
        </w:rPr>
        <w:t>di</w:t>
      </w:r>
      <w:r w:rsidRPr="00323976">
        <w:rPr>
          <w:spacing w:val="-4"/>
          <w:lang w:val="it-IT"/>
        </w:rPr>
        <w:t xml:space="preserve"> </w:t>
      </w:r>
      <w:r w:rsidRPr="00323976">
        <w:rPr>
          <w:lang w:val="it-IT"/>
        </w:rPr>
        <w:t>cui</w:t>
      </w:r>
      <w:r w:rsidRPr="00323976">
        <w:rPr>
          <w:spacing w:val="-3"/>
          <w:lang w:val="it-IT"/>
        </w:rPr>
        <w:t xml:space="preserve"> </w:t>
      </w:r>
      <w:r w:rsidRPr="00323976">
        <w:rPr>
          <w:lang w:val="it-IT"/>
        </w:rPr>
        <w:t>alla</w:t>
      </w:r>
      <w:r w:rsidRPr="00323976">
        <w:rPr>
          <w:spacing w:val="-3"/>
          <w:lang w:val="it-IT"/>
        </w:rPr>
        <w:t xml:space="preserve"> </w:t>
      </w:r>
      <w:r w:rsidRPr="00323976">
        <w:rPr>
          <w:lang w:val="it-IT"/>
        </w:rPr>
        <w:t>suddetta</w:t>
      </w:r>
      <w:r w:rsidRPr="00323976">
        <w:rPr>
          <w:spacing w:val="-3"/>
          <w:lang w:val="it-IT"/>
        </w:rPr>
        <w:t xml:space="preserve"> </w:t>
      </w:r>
      <w:r w:rsidRPr="00323976">
        <w:rPr>
          <w:lang w:val="it-IT"/>
        </w:rPr>
        <w:t>concessione</w:t>
      </w:r>
      <w:r w:rsidRPr="00323976">
        <w:rPr>
          <w:spacing w:val="-4"/>
          <w:lang w:val="it-IT"/>
        </w:rPr>
        <w:t xml:space="preserve"> </w:t>
      </w:r>
      <w:r w:rsidRPr="00323976">
        <w:rPr>
          <w:lang w:val="it-IT"/>
        </w:rPr>
        <w:t>n.</w:t>
      </w:r>
      <w:r w:rsidRPr="00323976">
        <w:rPr>
          <w:spacing w:val="-5"/>
          <w:lang w:val="it-IT"/>
        </w:rPr>
        <w:t xml:space="preserve"> </w:t>
      </w:r>
      <w:r w:rsidRPr="00323976">
        <w:rPr>
          <w:lang w:val="it-IT"/>
        </w:rPr>
        <w:t>1664</w:t>
      </w:r>
    </w:p>
    <w:p w:rsidR="00A0336F" w:rsidRPr="00323976" w:rsidRDefault="00A0336F">
      <w:pPr>
        <w:pStyle w:val="BodyText"/>
        <w:spacing w:before="9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17.png" o:spid="_x0000_s1037" type="#_x0000_t75" style="position:absolute;margin-left:99.25pt;margin-top:11.65pt;width:372.3pt;height:279pt;z-index:251648512;visibility:visible;mso-wrap-distance-left:0;mso-wrap-distance-right:0;mso-position-horizontal-relative:page">
            <v:imagedata r:id="rId23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before="52"/>
        <w:jc w:val="both"/>
        <w:rPr>
          <w:lang w:val="it-IT"/>
        </w:rPr>
      </w:pPr>
      <w:r w:rsidRPr="00323976">
        <w:rPr>
          <w:b/>
          <w:lang w:val="it-IT"/>
        </w:rPr>
        <w:t>Foto n. 16</w:t>
      </w:r>
      <w:r w:rsidRPr="00323976">
        <w:rPr>
          <w:lang w:val="it-IT"/>
        </w:rPr>
        <w:t xml:space="preserve">: ingressi ubicati sul prospetto Sud dei capannoni </w:t>
      </w:r>
      <w:r w:rsidRPr="00323976">
        <w:rPr>
          <w:b/>
          <w:lang w:val="it-IT"/>
        </w:rPr>
        <w:t xml:space="preserve">4 </w:t>
      </w:r>
      <w:r w:rsidRPr="00323976">
        <w:rPr>
          <w:lang w:val="it-IT"/>
        </w:rPr>
        <w:t xml:space="preserve">(sulla sinistra) e </w:t>
      </w:r>
      <w:r w:rsidRPr="00323976">
        <w:rPr>
          <w:b/>
          <w:lang w:val="it-IT"/>
        </w:rPr>
        <w:t xml:space="preserve">3 </w:t>
      </w:r>
      <w:r w:rsidRPr="00323976">
        <w:rPr>
          <w:lang w:val="it-IT"/>
        </w:rPr>
        <w:t>(sulla destra)</w:t>
      </w:r>
    </w:p>
    <w:p w:rsidR="00A0336F" w:rsidRPr="00323976" w:rsidRDefault="00A0336F">
      <w:pPr>
        <w:jc w:val="both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18.png" o:spid="_x0000_i1033" type="#_x0000_t75" style="width:377.25pt;height:283.5pt;visibility:visible">
            <v:imagedata r:id="rId24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17</w:t>
      </w:r>
      <w:r w:rsidRPr="00323976">
        <w:rPr>
          <w:lang w:val="it-IT"/>
        </w:rPr>
        <w:t xml:space="preserve">: ingresso ubicato sul prospetto Ovest del capannone </w:t>
      </w:r>
      <w:r w:rsidRPr="00323976">
        <w:rPr>
          <w:b/>
          <w:lang w:val="it-IT"/>
        </w:rPr>
        <w:t>3</w:t>
      </w:r>
    </w:p>
    <w:p w:rsidR="00A0336F" w:rsidRPr="00323976" w:rsidRDefault="00A0336F">
      <w:pPr>
        <w:pStyle w:val="BodyText"/>
        <w:ind w:left="0"/>
        <w:rPr>
          <w:b/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b/>
          <w:sz w:val="16"/>
          <w:lang w:val="it-IT"/>
        </w:rPr>
      </w:pPr>
      <w:r>
        <w:rPr>
          <w:noProof/>
          <w:lang w:val="it-IT" w:eastAsia="it-IT"/>
        </w:rPr>
        <w:pict>
          <v:shape id="image19.png" o:spid="_x0000_s1038" type="#_x0000_t75" style="position:absolute;margin-left:99.25pt;margin-top:11.65pt;width:378.3pt;height:283.5pt;z-index:251649536;visibility:visible;mso-wrap-distance-left:0;mso-wrap-distance-right:0;mso-position-horizontal-relative:page">
            <v:imagedata r:id="rId25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1" w:lineRule="exact"/>
        <w:ind w:right="2071"/>
        <w:rPr>
          <w:lang w:val="it-IT"/>
        </w:rPr>
      </w:pPr>
      <w:r w:rsidRPr="00323976">
        <w:rPr>
          <w:b/>
          <w:lang w:val="it-IT"/>
        </w:rPr>
        <w:t>Foto n. 18</w:t>
      </w:r>
      <w:r w:rsidRPr="00323976">
        <w:rPr>
          <w:lang w:val="it-IT"/>
        </w:rPr>
        <w:t xml:space="preserve">: struttura di copertura del capannone </w:t>
      </w:r>
      <w:r w:rsidRPr="00323976">
        <w:rPr>
          <w:b/>
          <w:lang w:val="it-IT"/>
        </w:rPr>
        <w:t xml:space="preserve">4 </w:t>
      </w:r>
      <w:r w:rsidRPr="00323976">
        <w:rPr>
          <w:lang w:val="it-IT"/>
        </w:rPr>
        <w:t>costituita di capriate in conglomerato</w:t>
      </w:r>
    </w:p>
    <w:p w:rsidR="00A0336F" w:rsidRPr="00323976" w:rsidRDefault="00A0336F">
      <w:pPr>
        <w:pStyle w:val="BodyText"/>
        <w:spacing w:line="230" w:lineRule="exact"/>
        <w:ind w:right="2071"/>
        <w:rPr>
          <w:lang w:val="it-IT"/>
        </w:rPr>
      </w:pPr>
      <w:r w:rsidRPr="00323976">
        <w:rPr>
          <w:lang w:val="it-IT"/>
        </w:rPr>
        <w:t>cementizio prefabbricate e da copponi binervati e trinervati</w:t>
      </w:r>
    </w:p>
    <w:p w:rsidR="00A0336F" w:rsidRPr="00323976" w:rsidRDefault="00A0336F">
      <w:pPr>
        <w:spacing w:line="230" w:lineRule="exact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20.png" o:spid="_x0000_i1034" type="#_x0000_t75" style="width:377.25pt;height:283.5pt;visibility:visible">
            <v:imagedata r:id="rId26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19</w:t>
      </w:r>
      <w:r w:rsidRPr="00323976">
        <w:rPr>
          <w:lang w:val="it-IT"/>
        </w:rPr>
        <w:t xml:space="preserve">: prospetto Est (con relativi accessi) del capannone </w:t>
      </w:r>
      <w:r w:rsidRPr="00323976">
        <w:rPr>
          <w:b/>
          <w:lang w:val="it-IT"/>
        </w:rPr>
        <w:t>4</w:t>
      </w:r>
    </w:p>
    <w:p w:rsidR="00A0336F" w:rsidRPr="00323976" w:rsidRDefault="00A0336F">
      <w:pPr>
        <w:pStyle w:val="BodyText"/>
        <w:ind w:left="0"/>
        <w:rPr>
          <w:b/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b/>
          <w:sz w:val="16"/>
          <w:lang w:val="it-IT"/>
        </w:rPr>
      </w:pPr>
      <w:r>
        <w:rPr>
          <w:noProof/>
          <w:lang w:val="it-IT" w:eastAsia="it-IT"/>
        </w:rPr>
        <w:pict>
          <v:shape id="image21.png" o:spid="_x0000_s1039" type="#_x0000_t75" style="position:absolute;margin-left:99.25pt;margin-top:11.65pt;width:378.3pt;height:283.5pt;z-index:251650560;visibility:visible;mso-wrap-distance-left:0;mso-wrap-distance-right:0;mso-position-horizontal-relative:page">
            <v:imagedata r:id="rId27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2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20</w:t>
      </w:r>
      <w:r w:rsidRPr="00323976">
        <w:rPr>
          <w:lang w:val="it-IT"/>
        </w:rPr>
        <w:t xml:space="preserve">: intersezione tra le tamponature dei prospetti Est e Nord del capannone </w:t>
      </w:r>
      <w:r w:rsidRPr="00323976">
        <w:rPr>
          <w:b/>
          <w:lang w:val="it-IT"/>
        </w:rPr>
        <w:t>4</w:t>
      </w:r>
    </w:p>
    <w:p w:rsidR="00A0336F" w:rsidRPr="00323976" w:rsidRDefault="00A0336F">
      <w:pPr>
        <w:spacing w:line="192" w:lineRule="exact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b/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22.png" o:spid="_x0000_i1035" type="#_x0000_t75" style="width:377.25pt;height:283.5pt;visibility:visible">
            <v:imagedata r:id="rId28" o:title=""/>
          </v:shape>
        </w:pic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b/>
          <w:lang w:val="it-IT"/>
        </w:rPr>
        <w:t>Foto n. 21</w:t>
      </w:r>
      <w:r w:rsidRPr="00323976">
        <w:rPr>
          <w:lang w:val="it-IT"/>
        </w:rPr>
        <w:t xml:space="preserve">: accesso ubicato sul prospetto Est del capannone </w:t>
      </w:r>
      <w:r w:rsidRPr="00323976">
        <w:rPr>
          <w:b/>
          <w:lang w:val="it-IT"/>
        </w:rPr>
        <w:t>4</w:t>
      </w:r>
      <w:r w:rsidRPr="00323976">
        <w:rPr>
          <w:lang w:val="it-IT"/>
        </w:rPr>
        <w:t>, che consente il collegamento diretto tra il suddetto capannone e l’area di stoccaggio esterna</w:t>
      </w:r>
    </w:p>
    <w:p w:rsidR="00A0336F" w:rsidRPr="00323976" w:rsidRDefault="00A0336F">
      <w:pPr>
        <w:pStyle w:val="BodyText"/>
        <w:spacing w:before="9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23.png" o:spid="_x0000_s1040" type="#_x0000_t75" style="position:absolute;margin-left:99.25pt;margin-top:11.65pt;width:372.3pt;height:279pt;z-index:251651584;visibility:visible;mso-wrap-distance-left:0;mso-wrap-distance-right:0;mso-position-horizontal-relative:page">
            <v:imagedata r:id="rId29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before="52"/>
        <w:ind w:right="2071"/>
        <w:rPr>
          <w:lang w:val="it-IT"/>
        </w:rPr>
      </w:pPr>
      <w:r w:rsidRPr="00323976">
        <w:rPr>
          <w:b/>
          <w:lang w:val="it-IT"/>
        </w:rPr>
        <w:t>Foto n. 22</w:t>
      </w:r>
      <w:r w:rsidRPr="00323976">
        <w:rPr>
          <w:lang w:val="it-IT"/>
        </w:rPr>
        <w:t xml:space="preserve">: ingresso ubicato sul prospetto Ovest del capannone </w:t>
      </w:r>
      <w:r w:rsidRPr="00323976">
        <w:rPr>
          <w:b/>
          <w:lang w:val="it-IT"/>
        </w:rPr>
        <w:t xml:space="preserve">3 </w:t>
      </w:r>
      <w:r w:rsidRPr="00323976">
        <w:rPr>
          <w:lang w:val="it-IT"/>
        </w:rPr>
        <w:t>[fotografia scattata dal piazzale esterno]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24.png" o:spid="_x0000_i1036" type="#_x0000_t75" style="width:377.25pt;height:283.5pt;visibility:visible">
            <v:imagedata r:id="rId30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30"/>
        <w:rPr>
          <w:b/>
          <w:lang w:val="it-IT"/>
        </w:rPr>
      </w:pPr>
      <w:r w:rsidRPr="00323976">
        <w:rPr>
          <w:b/>
          <w:lang w:val="it-IT"/>
        </w:rPr>
        <w:t>Foto n. 23</w:t>
      </w:r>
      <w:r w:rsidRPr="00323976">
        <w:rPr>
          <w:lang w:val="it-IT"/>
        </w:rPr>
        <w:t xml:space="preserve">: piazzale esterno lato Nord dei capannoni industriali individuati con i numeri </w:t>
      </w:r>
      <w:r w:rsidRPr="00323976">
        <w:rPr>
          <w:b/>
          <w:lang w:val="it-IT"/>
        </w:rPr>
        <w:t xml:space="preserve">3 </w:t>
      </w:r>
      <w:r w:rsidRPr="00323976">
        <w:rPr>
          <w:lang w:val="it-IT"/>
        </w:rPr>
        <w:t xml:space="preserve">e </w:t>
      </w:r>
      <w:r w:rsidRPr="00323976">
        <w:rPr>
          <w:b/>
          <w:lang w:val="it-IT"/>
        </w:rPr>
        <w:t>4</w:t>
      </w:r>
    </w:p>
    <w:p w:rsidR="00A0336F" w:rsidRPr="00323976" w:rsidRDefault="00A0336F">
      <w:pPr>
        <w:pStyle w:val="BodyText"/>
        <w:ind w:left="0"/>
        <w:rPr>
          <w:b/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b/>
          <w:sz w:val="16"/>
          <w:lang w:val="it-IT"/>
        </w:rPr>
      </w:pPr>
      <w:r>
        <w:rPr>
          <w:noProof/>
          <w:lang w:val="it-IT" w:eastAsia="it-IT"/>
        </w:rPr>
        <w:pict>
          <v:shape id="image25.png" o:spid="_x0000_s1041" type="#_x0000_t75" style="position:absolute;margin-left:99.25pt;margin-top:11.65pt;width:378.3pt;height:283.5pt;z-index:251652608;visibility:visible;mso-wrap-distance-left:0;mso-wrap-distance-right:0;mso-position-horizontal-relative:page">
            <v:imagedata r:id="rId31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2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24</w:t>
      </w:r>
      <w:r w:rsidRPr="00323976">
        <w:rPr>
          <w:lang w:val="it-IT"/>
        </w:rPr>
        <w:t xml:space="preserve">: prospetto Ovest del capannone </w:t>
      </w:r>
      <w:r w:rsidRPr="00323976">
        <w:rPr>
          <w:b/>
          <w:lang w:val="it-IT"/>
        </w:rPr>
        <w:t xml:space="preserve">3 </w:t>
      </w:r>
      <w:r w:rsidRPr="00323976">
        <w:rPr>
          <w:lang w:val="it-IT"/>
        </w:rPr>
        <w:t xml:space="preserve">e prospetto Nord dei capannoni </w:t>
      </w:r>
      <w:r w:rsidRPr="00323976">
        <w:rPr>
          <w:b/>
          <w:lang w:val="it-IT"/>
        </w:rPr>
        <w:t xml:space="preserve">2 </w:t>
      </w:r>
      <w:r w:rsidRPr="00323976">
        <w:rPr>
          <w:lang w:val="it-IT"/>
        </w:rPr>
        <w:t xml:space="preserve">e </w:t>
      </w:r>
      <w:r w:rsidRPr="00323976">
        <w:rPr>
          <w:b/>
          <w:lang w:val="it-IT"/>
        </w:rPr>
        <w:t>1</w:t>
      </w:r>
    </w:p>
    <w:p w:rsidR="00A0336F" w:rsidRPr="00323976" w:rsidRDefault="00A0336F">
      <w:pPr>
        <w:spacing w:line="192" w:lineRule="exact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4"/>
        <w:ind w:left="0"/>
        <w:rPr>
          <w:b/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26.jpeg" o:spid="_x0000_i1037" type="#_x0000_t75" style="width:378pt;height:283.5pt;visibility:visible">
            <v:imagedata r:id="rId32" o:title=""/>
          </v:shape>
        </w:pic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b/>
          <w:lang w:val="it-IT"/>
        </w:rPr>
        <w:t>Foto n. 25</w:t>
      </w:r>
      <w:r w:rsidRPr="00323976">
        <w:rPr>
          <w:lang w:val="it-IT"/>
        </w:rPr>
        <w:t xml:space="preserve">: impianto di betonaggio ubicato a Nord dei capannoni industriali indicati con i numeri </w:t>
      </w:r>
      <w:r w:rsidRPr="00323976">
        <w:rPr>
          <w:b/>
          <w:lang w:val="it-IT"/>
        </w:rPr>
        <w:t>1</w:t>
      </w:r>
      <w:r w:rsidRPr="00323976">
        <w:rPr>
          <w:lang w:val="it-IT"/>
        </w:rPr>
        <w:t xml:space="preserve">, </w:t>
      </w:r>
      <w:r w:rsidRPr="00323976">
        <w:rPr>
          <w:b/>
          <w:lang w:val="it-IT"/>
        </w:rPr>
        <w:t>2</w:t>
      </w:r>
      <w:r w:rsidRPr="00323976">
        <w:rPr>
          <w:lang w:val="it-IT"/>
        </w:rPr>
        <w:t xml:space="preserve">, </w:t>
      </w:r>
      <w:r w:rsidRPr="00323976">
        <w:rPr>
          <w:b/>
          <w:lang w:val="it-IT"/>
        </w:rPr>
        <w:t xml:space="preserve">3 </w:t>
      </w:r>
      <w:r w:rsidRPr="00323976">
        <w:rPr>
          <w:lang w:val="it-IT"/>
        </w:rPr>
        <w:t xml:space="preserve">e </w:t>
      </w:r>
      <w:r w:rsidRPr="00323976">
        <w:rPr>
          <w:b/>
          <w:lang w:val="it-IT"/>
        </w:rPr>
        <w:t xml:space="preserve">4 </w:t>
      </w:r>
      <w:r w:rsidRPr="00323976">
        <w:rPr>
          <w:lang w:val="it-IT"/>
        </w:rPr>
        <w:t>[fotografia scattata da Sud verso Nord]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27.png" o:spid="_x0000_s1042" type="#_x0000_t75" style="position:absolute;margin-left:99.25pt;margin-top:11.65pt;width:378.3pt;height:283.5pt;z-index:251653632;visibility:visible;mso-wrap-distance-left:0;mso-wrap-distance-right:0;mso-position-horizontal-relative:page">
            <v:imagedata r:id="rId33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1" w:lineRule="exact"/>
        <w:ind w:right="2071"/>
        <w:rPr>
          <w:lang w:val="it-IT"/>
        </w:rPr>
      </w:pPr>
      <w:r w:rsidRPr="00323976">
        <w:rPr>
          <w:b/>
          <w:lang w:val="it-IT"/>
        </w:rPr>
        <w:t>Foto n. 26</w:t>
      </w:r>
      <w:r w:rsidRPr="00323976">
        <w:rPr>
          <w:lang w:val="it-IT"/>
        </w:rPr>
        <w:t>: impianto di betonaggio ubicato a Nord dei capannoni industriali indicati con i</w:t>
      </w:r>
    </w:p>
    <w:p w:rsidR="00A0336F" w:rsidRPr="00323976" w:rsidRDefault="00A0336F">
      <w:pPr>
        <w:pStyle w:val="BodyText"/>
        <w:spacing w:line="230" w:lineRule="exact"/>
        <w:ind w:right="2071"/>
        <w:rPr>
          <w:lang w:val="it-IT"/>
        </w:rPr>
      </w:pPr>
      <w:r w:rsidRPr="00323976">
        <w:rPr>
          <w:lang w:val="it-IT"/>
        </w:rPr>
        <w:t xml:space="preserve">numeri </w:t>
      </w:r>
      <w:r w:rsidRPr="00323976">
        <w:rPr>
          <w:b/>
          <w:lang w:val="it-IT"/>
        </w:rPr>
        <w:t>1</w:t>
      </w:r>
      <w:r w:rsidRPr="00323976">
        <w:rPr>
          <w:lang w:val="it-IT"/>
        </w:rPr>
        <w:t xml:space="preserve">, </w:t>
      </w:r>
      <w:r w:rsidRPr="00323976">
        <w:rPr>
          <w:b/>
          <w:lang w:val="it-IT"/>
        </w:rPr>
        <w:t>2</w:t>
      </w:r>
      <w:r w:rsidRPr="00323976">
        <w:rPr>
          <w:lang w:val="it-IT"/>
        </w:rPr>
        <w:t xml:space="preserve">, </w:t>
      </w:r>
      <w:r w:rsidRPr="00323976">
        <w:rPr>
          <w:b/>
          <w:lang w:val="it-IT"/>
        </w:rPr>
        <w:t xml:space="preserve">3 </w:t>
      </w:r>
      <w:r w:rsidRPr="00323976">
        <w:rPr>
          <w:lang w:val="it-IT"/>
        </w:rPr>
        <w:t xml:space="preserve">e </w:t>
      </w:r>
      <w:r w:rsidRPr="00323976">
        <w:rPr>
          <w:b/>
          <w:lang w:val="it-IT"/>
        </w:rPr>
        <w:t xml:space="preserve">4 </w:t>
      </w:r>
      <w:r w:rsidRPr="00323976">
        <w:rPr>
          <w:lang w:val="it-IT"/>
        </w:rPr>
        <w:t>[fotografia scattata da Nord verso Sud]</w:t>
      </w:r>
    </w:p>
    <w:p w:rsidR="00A0336F" w:rsidRPr="00323976" w:rsidRDefault="00A0336F">
      <w:pPr>
        <w:spacing w:line="230" w:lineRule="exact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28.png" o:spid="_x0000_i1038" type="#_x0000_t75" style="width:377.25pt;height:283.5pt;visibility:visible">
            <v:imagedata r:id="rId34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lang w:val="it-IT"/>
        </w:rPr>
      </w:pPr>
      <w:r w:rsidRPr="00323976">
        <w:rPr>
          <w:b/>
          <w:lang w:val="it-IT"/>
        </w:rPr>
        <w:t>Foto n. 27</w:t>
      </w:r>
      <w:r w:rsidRPr="00323976">
        <w:rPr>
          <w:lang w:val="it-IT"/>
        </w:rPr>
        <w:t xml:space="preserve">: ingresso Ovest del capannone </w:t>
      </w:r>
      <w:r w:rsidRPr="00323976">
        <w:rPr>
          <w:b/>
          <w:lang w:val="it-IT"/>
        </w:rPr>
        <w:t xml:space="preserve">1 </w:t>
      </w:r>
      <w:r w:rsidRPr="00323976">
        <w:rPr>
          <w:lang w:val="it-IT"/>
        </w:rPr>
        <w:t>[fotografia scattata dal piazzale esterno]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29.png" o:spid="_x0000_s1043" type="#_x0000_t75" style="position:absolute;margin-left:99.25pt;margin-top:11.65pt;width:378.3pt;height:283.5pt;z-index:251654656;visibility:visible;mso-wrap-distance-left:0;mso-wrap-distance-right:0;mso-position-horizontal-relative:page">
            <v:imagedata r:id="rId35" o:title=""/>
            <w10:wrap type="topAndBottom" anchorx="page"/>
          </v:shape>
        </w:pict>
      </w:r>
    </w:p>
    <w:p w:rsidR="00A0336F" w:rsidRPr="00323976" w:rsidRDefault="00A0336F">
      <w:pPr>
        <w:spacing w:line="192" w:lineRule="exact"/>
        <w:ind w:left="304" w:right="2071"/>
        <w:rPr>
          <w:sz w:val="20"/>
          <w:lang w:val="it-IT"/>
        </w:rPr>
      </w:pPr>
      <w:r w:rsidRPr="00323976">
        <w:rPr>
          <w:b/>
          <w:sz w:val="20"/>
          <w:lang w:val="it-IT"/>
        </w:rPr>
        <w:t>Foto n. 28</w:t>
      </w:r>
      <w:r w:rsidRPr="00323976">
        <w:rPr>
          <w:sz w:val="20"/>
          <w:lang w:val="it-IT"/>
        </w:rPr>
        <w:t>: ingresso e prospetto Sud del capannone identificato quale “</w:t>
      </w:r>
      <w:r w:rsidRPr="00323976">
        <w:rPr>
          <w:b/>
          <w:sz w:val="20"/>
          <w:lang w:val="it-IT"/>
        </w:rPr>
        <w:t>locale Pressa</w:t>
      </w:r>
      <w:r w:rsidRPr="00323976">
        <w:rPr>
          <w:sz w:val="20"/>
          <w:lang w:val="it-IT"/>
        </w:rPr>
        <w:t>”</w:t>
      </w:r>
    </w:p>
    <w:p w:rsidR="00A0336F" w:rsidRPr="00323976" w:rsidRDefault="00A0336F">
      <w:pPr>
        <w:spacing w:line="192" w:lineRule="exact"/>
        <w:rPr>
          <w:sz w:val="20"/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30.png" o:spid="_x0000_i1039" type="#_x0000_t75" style="width:377.25pt;height:283.5pt;visibility:visible">
            <v:imagedata r:id="rId36" o:title=""/>
          </v:shape>
        </w:pict>
      </w:r>
    </w:p>
    <w:p w:rsidR="00A0336F" w:rsidRPr="00323976" w:rsidRDefault="00A0336F">
      <w:pPr>
        <w:spacing w:line="221" w:lineRule="exact"/>
        <w:ind w:left="304" w:right="2071"/>
        <w:rPr>
          <w:sz w:val="20"/>
          <w:lang w:val="it-IT"/>
        </w:rPr>
      </w:pPr>
      <w:r w:rsidRPr="00323976">
        <w:rPr>
          <w:b/>
          <w:sz w:val="20"/>
          <w:lang w:val="it-IT"/>
        </w:rPr>
        <w:t>Foto n. 29</w:t>
      </w:r>
      <w:r w:rsidRPr="00323976">
        <w:rPr>
          <w:sz w:val="20"/>
          <w:lang w:val="it-IT"/>
        </w:rPr>
        <w:t>: cabina di comando della pressa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31.png" o:spid="_x0000_s1044" type="#_x0000_t75" style="position:absolute;margin-left:99.25pt;margin-top:11.65pt;width:378.3pt;height:283.5pt;z-index:251655680;visibility:visible;mso-wrap-distance-left:0;mso-wrap-distance-right:0;mso-position-horizontal-relative:page">
            <v:imagedata r:id="rId37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2" w:lineRule="exact"/>
        <w:ind w:right="2071"/>
        <w:rPr>
          <w:lang w:val="it-IT"/>
        </w:rPr>
      </w:pPr>
      <w:r w:rsidRPr="00323976">
        <w:rPr>
          <w:b/>
          <w:lang w:val="it-IT"/>
        </w:rPr>
        <w:t>Foto n. 30</w:t>
      </w:r>
      <w:r w:rsidRPr="00323976">
        <w:rPr>
          <w:lang w:val="it-IT"/>
        </w:rPr>
        <w:t>: uscita di emergenza (lato Nord) del capannone adibito a “locale Pressa”</w:t>
      </w:r>
    </w:p>
    <w:p w:rsidR="00A0336F" w:rsidRPr="00323976" w:rsidRDefault="00A0336F">
      <w:pPr>
        <w:spacing w:line="192" w:lineRule="exact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32.png" o:spid="_x0000_i1040" type="#_x0000_t75" style="width:377.25pt;height:283.5pt;visibility:visible">
            <v:imagedata r:id="rId38" o:title=""/>
          </v:shape>
        </w:pic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b/>
          <w:lang w:val="it-IT"/>
        </w:rPr>
        <w:t>Foto n. 31</w:t>
      </w:r>
      <w:r w:rsidRPr="00323976">
        <w:rPr>
          <w:lang w:val="it-IT"/>
        </w:rPr>
        <w:t>: corridoio di collegamento tra il “locale Pressa” e le celle di stagionatura del calcestruzzo (ubicate sul lato destro della fotografia)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8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33.png" o:spid="_x0000_s1045" type="#_x0000_t75" style="position:absolute;margin-left:99.25pt;margin-top:11.6pt;width:378pt;height:283.5pt;z-index:251656704;visibility:visible;mso-wrap-distance-left:0;mso-wrap-distance-right:0;mso-position-horizontal-relative:page">
            <v:imagedata r:id="rId39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2" w:lineRule="exact"/>
        <w:ind w:right="2071"/>
        <w:rPr>
          <w:lang w:val="it-IT"/>
        </w:rPr>
      </w:pPr>
      <w:r w:rsidRPr="00323976">
        <w:rPr>
          <w:b/>
          <w:lang w:val="it-IT"/>
        </w:rPr>
        <w:t>Foto n. 32</w:t>
      </w:r>
      <w:r w:rsidRPr="00323976">
        <w:rPr>
          <w:lang w:val="it-IT"/>
        </w:rPr>
        <w:t>: tre vasche per accumulo inerti; in particolare, la prima (più a sinistra) è  destinata</w: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lang w:val="it-IT"/>
        </w:rPr>
        <w:t>all’accumulo di graniglia di marmo, mentre quella centrale è utilizzata per l’accumulo di sabbia bianca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34.png" o:spid="_x0000_i1041" type="#_x0000_t75" style="width:377.25pt;height:283.5pt;visibility:visible">
            <v:imagedata r:id="rId40" o:title=""/>
          </v:shape>
        </w:pic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b/>
          <w:lang w:val="it-IT"/>
        </w:rPr>
        <w:t>Foto n. 33</w:t>
      </w:r>
      <w:r w:rsidRPr="00323976">
        <w:rPr>
          <w:lang w:val="it-IT"/>
        </w:rPr>
        <w:t>: vasca per accumulo inerti (nel caso in esame sabbia e pietrisco), ubicata di fronte le tettoie coperte destinate al ricovero dei mezzi e delle attrezzature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8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35.png" o:spid="_x0000_s1046" type="#_x0000_t75" style="position:absolute;margin-left:99.25pt;margin-top:11.6pt;width:378pt;height:283.5pt;z-index:251657728;visibility:visible;mso-wrap-distance-left:0;mso-wrap-distance-right:0;mso-position-horizontal-relative:page">
            <v:imagedata r:id="rId41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2" w:lineRule="exact"/>
        <w:ind w:right="2030"/>
        <w:rPr>
          <w:lang w:val="it-IT"/>
        </w:rPr>
      </w:pPr>
      <w:r w:rsidRPr="00323976">
        <w:rPr>
          <w:b/>
          <w:lang w:val="it-IT"/>
        </w:rPr>
        <w:t>Foto n. 34</w:t>
      </w:r>
      <w:r w:rsidRPr="00323976">
        <w:rPr>
          <w:lang w:val="it-IT"/>
        </w:rPr>
        <w:t>: vasche per accumulo inerti e tettoie coperte destinate al ricovero dei mezzi e delle</w: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lang w:val="it-IT"/>
        </w:rPr>
        <w:t>attrezzature (sulla parte destra della fotografia)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36.png" o:spid="_x0000_i1042" type="#_x0000_t75" style="width:377.25pt;height:283.5pt;visibility:visible">
            <v:imagedata r:id="rId42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lang w:val="it-IT"/>
        </w:rPr>
      </w:pPr>
      <w:r w:rsidRPr="00323976">
        <w:rPr>
          <w:b/>
          <w:lang w:val="it-IT"/>
        </w:rPr>
        <w:t>Foto n. 35</w:t>
      </w:r>
      <w:r w:rsidRPr="00323976">
        <w:rPr>
          <w:lang w:val="it-IT"/>
        </w:rPr>
        <w:t>: vasca per accumulo inerti, che nel caso di specie si tratta di graniglia di marmo</w:t>
      </w:r>
    </w:p>
    <w:p w:rsidR="00A0336F" w:rsidRPr="00323976" w:rsidRDefault="00A0336F">
      <w:pPr>
        <w:pStyle w:val="BodyText"/>
        <w:spacing w:before="9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37.png" o:spid="_x0000_s1047" type="#_x0000_t75" style="position:absolute;margin-left:99.25pt;margin-top:11.65pt;width:372.3pt;height:279pt;z-index:251658752;visibility:visible;mso-wrap-distance-left:0;mso-wrap-distance-right:0;mso-position-horizontal-relative:page">
            <v:imagedata r:id="rId43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before="52"/>
        <w:ind w:right="2071"/>
        <w:rPr>
          <w:lang w:val="it-IT"/>
        </w:rPr>
      </w:pPr>
      <w:r w:rsidRPr="00323976">
        <w:rPr>
          <w:b/>
          <w:lang w:val="it-IT"/>
        </w:rPr>
        <w:t>Foto n. 36</w:t>
      </w:r>
      <w:r w:rsidRPr="00323976">
        <w:rPr>
          <w:lang w:val="it-IT"/>
        </w:rPr>
        <w:t>: vasca destinata all’accumulo di pietrisco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38.png" o:spid="_x0000_i1043" type="#_x0000_t75" style="width:377.25pt;height:283.5pt;visibility:visible">
            <v:imagedata r:id="rId44" o:title=""/>
          </v:shape>
        </w:pic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b/>
          <w:lang w:val="it-IT"/>
        </w:rPr>
        <w:t>Foto n. 37</w:t>
      </w:r>
      <w:r w:rsidRPr="00323976">
        <w:rPr>
          <w:lang w:val="it-IT"/>
        </w:rPr>
        <w:t>: tre vasche destinate all’accumulo di pietrisco (di varia dimensione e forma) e di graniglia di marmo (ubicata sul lato destro della fotografia)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8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39.png" o:spid="_x0000_s1048" type="#_x0000_t75" style="position:absolute;margin-left:99.25pt;margin-top:11.6pt;width:378pt;height:283.5pt;z-index:251659776;visibility:visible;mso-wrap-distance-left:0;mso-wrap-distance-right:0;mso-position-horizontal-relative:page">
            <v:imagedata r:id="rId45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2" w:lineRule="exact"/>
        <w:ind w:right="2071"/>
        <w:rPr>
          <w:lang w:val="it-IT"/>
        </w:rPr>
      </w:pPr>
      <w:r w:rsidRPr="00323976">
        <w:rPr>
          <w:b/>
          <w:lang w:val="it-IT"/>
        </w:rPr>
        <w:t>Foto n. 38</w:t>
      </w:r>
      <w:r w:rsidRPr="00323976">
        <w:rPr>
          <w:lang w:val="it-IT"/>
        </w:rPr>
        <w:t>: vasca destinata all’accumulo di sabbia rossa</w:t>
      </w:r>
    </w:p>
    <w:p w:rsidR="00A0336F" w:rsidRPr="00323976" w:rsidRDefault="00A0336F">
      <w:pPr>
        <w:spacing w:line="192" w:lineRule="exact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4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40.jpeg" o:spid="_x0000_i1044" type="#_x0000_t75" style="width:378pt;height:283.5pt;visibility:visible">
            <v:imagedata r:id="rId46" o:title=""/>
          </v:shape>
        </w:pic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b/>
          <w:lang w:val="it-IT"/>
        </w:rPr>
        <w:t xml:space="preserve">Foto n. 39: </w:t>
      </w:r>
      <w:r w:rsidRPr="00323976">
        <w:rPr>
          <w:lang w:val="it-IT"/>
        </w:rPr>
        <w:t>tettoie coperte destinate al ricovero mezzi, attrezzature e materiale edile di vario tipo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41.png" o:spid="_x0000_s1049" type="#_x0000_t75" style="position:absolute;margin-left:99.25pt;margin-top:11.65pt;width:378.3pt;height:283.5pt;z-index:251660800;visibility:visible;mso-wrap-distance-left:0;mso-wrap-distance-right:0;mso-position-horizontal-relative:page">
            <v:imagedata r:id="rId47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1" w:lineRule="exact"/>
        <w:ind w:right="2071"/>
        <w:rPr>
          <w:lang w:val="it-IT"/>
        </w:rPr>
      </w:pPr>
      <w:r w:rsidRPr="00323976">
        <w:rPr>
          <w:b/>
          <w:lang w:val="it-IT"/>
        </w:rPr>
        <w:t>Foto  n.  40</w:t>
      </w:r>
      <w:r w:rsidRPr="00323976">
        <w:rPr>
          <w:lang w:val="it-IT"/>
        </w:rPr>
        <w:t>:  tettoia  aperta  (priva  di  qualsivoglia  tipologia  di  infisso)  identificata   dallo</w:t>
      </w:r>
    </w:p>
    <w:p w:rsidR="00A0336F" w:rsidRDefault="00A0336F">
      <w:pPr>
        <w:pStyle w:val="BodyText"/>
        <w:spacing w:line="230" w:lineRule="exact"/>
        <w:ind w:right="2071"/>
        <w:rPr>
          <w:b/>
        </w:rPr>
      </w:pPr>
      <w:r>
        <w:t xml:space="preserve">scrivente con la lettera </w:t>
      </w:r>
      <w:r>
        <w:rPr>
          <w:b/>
        </w:rPr>
        <w:t>A</w:t>
      </w:r>
    </w:p>
    <w:p w:rsidR="00A0336F" w:rsidRDefault="00A0336F">
      <w:pPr>
        <w:spacing w:line="230" w:lineRule="exact"/>
        <w:sectPr w:rsidR="00A0336F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Default="00A0336F">
      <w:pPr>
        <w:pStyle w:val="BodyText"/>
        <w:spacing w:before="2"/>
        <w:ind w:left="0"/>
        <w:rPr>
          <w:b/>
          <w:sz w:val="19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42.png" o:spid="_x0000_i1045" type="#_x0000_t75" style="width:377.25pt;height:283.5pt;visibility:visible">
            <v:imagedata r:id="rId48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41</w:t>
      </w:r>
      <w:r w:rsidRPr="00323976">
        <w:rPr>
          <w:lang w:val="it-IT"/>
        </w:rPr>
        <w:t xml:space="preserve">: pozzo situato nella tettoia aperta individuata con la lettera </w:t>
      </w:r>
      <w:r w:rsidRPr="00323976">
        <w:rPr>
          <w:b/>
          <w:lang w:val="it-IT"/>
        </w:rPr>
        <w:t>A</w:t>
      </w:r>
    </w:p>
    <w:p w:rsidR="00A0336F" w:rsidRPr="00323976" w:rsidRDefault="00A0336F">
      <w:pPr>
        <w:pStyle w:val="BodyText"/>
        <w:ind w:left="0"/>
        <w:rPr>
          <w:b/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b/>
          <w:sz w:val="16"/>
          <w:lang w:val="it-IT"/>
        </w:rPr>
      </w:pPr>
      <w:r>
        <w:rPr>
          <w:noProof/>
          <w:lang w:val="it-IT" w:eastAsia="it-IT"/>
        </w:rPr>
        <w:pict>
          <v:shape id="image43.jpeg" o:spid="_x0000_s1050" type="#_x0000_t75" style="position:absolute;margin-left:99.25pt;margin-top:11.65pt;width:377.9pt;height:283.2pt;z-index:251661824;visibility:visible;mso-wrap-distance-left:0;mso-wrap-distance-right:0;mso-position-horizontal-relative:page">
            <v:imagedata r:id="rId49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7" w:lineRule="exact"/>
        <w:ind w:right="2071"/>
        <w:rPr>
          <w:lang w:val="it-IT"/>
        </w:rPr>
      </w:pPr>
      <w:r w:rsidRPr="00323976">
        <w:rPr>
          <w:b/>
          <w:lang w:val="it-IT"/>
        </w:rPr>
        <w:t>Foto n. 42</w:t>
      </w:r>
      <w:r w:rsidRPr="00323976">
        <w:rPr>
          <w:lang w:val="it-IT"/>
        </w:rPr>
        <w:t>: porta di accesso ubicata sul prospetto Sud della tettoia coperta indicata con il</w:t>
      </w:r>
    </w:p>
    <w:p w:rsidR="00A0336F" w:rsidRDefault="00A0336F">
      <w:pPr>
        <w:pStyle w:val="BodyText"/>
        <w:spacing w:line="230" w:lineRule="exact"/>
        <w:ind w:right="2071"/>
        <w:rPr>
          <w:b/>
        </w:rPr>
      </w:pPr>
      <w:r>
        <w:t xml:space="preserve">numero </w:t>
      </w:r>
      <w:r>
        <w:rPr>
          <w:b/>
        </w:rPr>
        <w:t>1</w:t>
      </w:r>
    </w:p>
    <w:p w:rsidR="00A0336F" w:rsidRDefault="00A0336F">
      <w:pPr>
        <w:spacing w:line="230" w:lineRule="exact"/>
        <w:sectPr w:rsidR="00A0336F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Default="00A0336F">
      <w:pPr>
        <w:pStyle w:val="BodyText"/>
        <w:spacing w:before="2"/>
        <w:ind w:left="0"/>
        <w:rPr>
          <w:b/>
          <w:sz w:val="19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44.png" o:spid="_x0000_i1046" type="#_x0000_t75" style="width:377.25pt;height:283.5pt;visibility:visible">
            <v:imagedata r:id="rId50" o:title=""/>
          </v:shape>
        </w:pict>
      </w:r>
    </w:p>
    <w:p w:rsidR="00A0336F" w:rsidRPr="00323976" w:rsidRDefault="00A0336F">
      <w:pPr>
        <w:pStyle w:val="BodyText"/>
        <w:ind w:right="2071"/>
        <w:rPr>
          <w:b/>
          <w:lang w:val="it-IT"/>
        </w:rPr>
      </w:pPr>
      <w:r w:rsidRPr="00323976">
        <w:rPr>
          <w:b/>
          <w:lang w:val="it-IT"/>
        </w:rPr>
        <w:t>Foto n. 43</w:t>
      </w:r>
      <w:r w:rsidRPr="00323976">
        <w:rPr>
          <w:lang w:val="it-IT"/>
        </w:rPr>
        <w:t xml:space="preserve">: porta di accesso ubicato sul prospetto Sud della tettoia coperta individuata con il numero </w:t>
      </w:r>
      <w:r w:rsidRPr="00323976">
        <w:rPr>
          <w:b/>
          <w:lang w:val="it-IT"/>
        </w:rPr>
        <w:t>2</w:t>
      </w:r>
    </w:p>
    <w:p w:rsidR="00A0336F" w:rsidRPr="00323976" w:rsidRDefault="00A0336F">
      <w:pPr>
        <w:pStyle w:val="BodyText"/>
        <w:ind w:left="0"/>
        <w:rPr>
          <w:b/>
          <w:lang w:val="it-IT"/>
        </w:rPr>
      </w:pPr>
    </w:p>
    <w:p w:rsidR="00A0336F" w:rsidRPr="00323976" w:rsidRDefault="00A0336F">
      <w:pPr>
        <w:pStyle w:val="BodyText"/>
        <w:spacing w:before="8"/>
        <w:ind w:left="0"/>
        <w:rPr>
          <w:b/>
          <w:sz w:val="16"/>
          <w:lang w:val="it-IT"/>
        </w:rPr>
      </w:pPr>
      <w:r>
        <w:rPr>
          <w:noProof/>
          <w:lang w:val="it-IT" w:eastAsia="it-IT"/>
        </w:rPr>
        <w:pict>
          <v:shape id="image45.png" o:spid="_x0000_s1051" type="#_x0000_t75" style="position:absolute;margin-left:99.25pt;margin-top:11.6pt;width:378pt;height:283.5pt;z-index:251662848;visibility:visible;mso-wrap-distance-left:0;mso-wrap-distance-right:0;mso-position-horizontal-relative:page">
            <v:imagedata r:id="rId51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2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44</w:t>
      </w:r>
      <w:r w:rsidRPr="00323976">
        <w:rPr>
          <w:lang w:val="it-IT"/>
        </w:rPr>
        <w:t xml:space="preserve">: porta di collegamento interno tra la tettoia coperta </w:t>
      </w:r>
      <w:r w:rsidRPr="00323976">
        <w:rPr>
          <w:b/>
          <w:lang w:val="it-IT"/>
        </w:rPr>
        <w:t xml:space="preserve">1 </w:t>
      </w:r>
      <w:r w:rsidRPr="00323976">
        <w:rPr>
          <w:lang w:val="it-IT"/>
        </w:rPr>
        <w:t xml:space="preserve">e la tettoia </w:t>
      </w:r>
      <w:r w:rsidRPr="00323976">
        <w:rPr>
          <w:b/>
          <w:lang w:val="it-IT"/>
        </w:rPr>
        <w:t>2</w:t>
      </w:r>
    </w:p>
    <w:p w:rsidR="00A0336F" w:rsidRPr="00323976" w:rsidRDefault="00A0336F">
      <w:pPr>
        <w:spacing w:line="192" w:lineRule="exact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b/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46.png" o:spid="_x0000_i1047" type="#_x0000_t75" style="width:377.25pt;height:283.5pt;visibility:visible">
            <v:imagedata r:id="rId52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lang w:val="it-IT"/>
        </w:rPr>
      </w:pPr>
      <w:r w:rsidRPr="00323976">
        <w:rPr>
          <w:b/>
          <w:lang w:val="it-IT"/>
        </w:rPr>
        <w:t>Foto n. 45</w:t>
      </w:r>
      <w:r w:rsidRPr="00323976">
        <w:rPr>
          <w:lang w:val="it-IT"/>
        </w:rPr>
        <w:t xml:space="preserve">: struttura di copertura della tettoia coperta </w:t>
      </w:r>
      <w:r w:rsidRPr="00323976">
        <w:rPr>
          <w:b/>
          <w:lang w:val="it-IT"/>
        </w:rPr>
        <w:t xml:space="preserve">2 </w:t>
      </w:r>
      <w:r w:rsidRPr="00323976">
        <w:rPr>
          <w:lang w:val="it-IT"/>
        </w:rPr>
        <w:t>composta di copponi trinervati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47.png" o:spid="_x0000_s1052" type="#_x0000_t75" style="position:absolute;margin-left:99.25pt;margin-top:11.65pt;width:378.3pt;height:283.5pt;z-index:251663872;visibility:visible;mso-wrap-distance-left:0;mso-wrap-distance-right:0;mso-position-horizontal-relative:page">
            <v:imagedata r:id="rId53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2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46</w:t>
      </w:r>
      <w:r w:rsidRPr="00323976">
        <w:rPr>
          <w:lang w:val="it-IT"/>
        </w:rPr>
        <w:t xml:space="preserve">: ambiente interno della tettoia coperta indicata con il numero </w:t>
      </w:r>
      <w:r w:rsidRPr="00323976">
        <w:rPr>
          <w:b/>
          <w:lang w:val="it-IT"/>
        </w:rPr>
        <w:t>1</w:t>
      </w:r>
    </w:p>
    <w:p w:rsidR="00A0336F" w:rsidRPr="00323976" w:rsidRDefault="00A0336F">
      <w:pPr>
        <w:spacing w:line="192" w:lineRule="exact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b/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48.png" o:spid="_x0000_i1048" type="#_x0000_t75" style="width:377.25pt;height:283.5pt;visibility:visible">
            <v:imagedata r:id="rId54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47</w:t>
      </w:r>
      <w:r w:rsidRPr="00323976">
        <w:rPr>
          <w:lang w:val="it-IT"/>
        </w:rPr>
        <w:t xml:space="preserve">: ingresso ubicato sul prospetto Sud della tettoia coperta indicata con il numero </w:t>
      </w:r>
      <w:r w:rsidRPr="00323976">
        <w:rPr>
          <w:b/>
          <w:lang w:val="it-IT"/>
        </w:rPr>
        <w:t>3</w:t>
      </w:r>
    </w:p>
    <w:p w:rsidR="00A0336F" w:rsidRPr="00323976" w:rsidRDefault="00A0336F">
      <w:pPr>
        <w:pStyle w:val="BodyText"/>
        <w:ind w:left="0"/>
        <w:rPr>
          <w:b/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b/>
          <w:sz w:val="16"/>
          <w:lang w:val="it-IT"/>
        </w:rPr>
      </w:pPr>
      <w:r>
        <w:rPr>
          <w:noProof/>
          <w:lang w:val="it-IT" w:eastAsia="it-IT"/>
        </w:rPr>
        <w:pict>
          <v:shape id="image49.png" o:spid="_x0000_s1053" type="#_x0000_t75" style="position:absolute;margin-left:99.25pt;margin-top:11.65pt;width:378.3pt;height:283.5pt;z-index:251664896;visibility:visible;mso-wrap-distance-left:0;mso-wrap-distance-right:0;mso-position-horizontal-relative:page">
            <v:imagedata r:id="rId55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2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48</w:t>
      </w:r>
      <w:r w:rsidRPr="00323976">
        <w:rPr>
          <w:lang w:val="it-IT"/>
        </w:rPr>
        <w:t xml:space="preserve">: ingresso ubicato sul prospetto Sud della tettoia coperta indicata con il numero </w:t>
      </w:r>
      <w:r w:rsidRPr="00323976">
        <w:rPr>
          <w:b/>
          <w:lang w:val="it-IT"/>
        </w:rPr>
        <w:t>4</w:t>
      </w:r>
    </w:p>
    <w:p w:rsidR="00A0336F" w:rsidRPr="00323976" w:rsidRDefault="00A0336F">
      <w:pPr>
        <w:spacing w:line="192" w:lineRule="exact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b/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50.png" o:spid="_x0000_i1049" type="#_x0000_t75" style="width:377.25pt;height:283.5pt;visibility:visible">
            <v:imagedata r:id="rId56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49</w:t>
      </w:r>
      <w:r w:rsidRPr="00323976">
        <w:rPr>
          <w:lang w:val="it-IT"/>
        </w:rPr>
        <w:t xml:space="preserve">: particolare della struttura interna della tettoia coperta indicata con il numero </w:t>
      </w:r>
      <w:r w:rsidRPr="00323976">
        <w:rPr>
          <w:b/>
          <w:lang w:val="it-IT"/>
        </w:rPr>
        <w:t>4</w:t>
      </w:r>
    </w:p>
    <w:p w:rsidR="00A0336F" w:rsidRPr="00323976" w:rsidRDefault="00A0336F">
      <w:pPr>
        <w:pStyle w:val="BodyText"/>
        <w:ind w:left="0"/>
        <w:rPr>
          <w:b/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b/>
          <w:sz w:val="16"/>
          <w:lang w:val="it-IT"/>
        </w:rPr>
      </w:pPr>
      <w:r>
        <w:rPr>
          <w:noProof/>
          <w:lang w:val="it-IT" w:eastAsia="it-IT"/>
        </w:rPr>
        <w:pict>
          <v:shape id="image51.png" o:spid="_x0000_s1054" type="#_x0000_t75" style="position:absolute;margin-left:99.25pt;margin-top:11.65pt;width:378.3pt;height:283.5pt;z-index:251665920;visibility:visible;mso-wrap-distance-left:0;mso-wrap-distance-right:0;mso-position-horizontal-relative:page">
            <v:imagedata r:id="rId57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1" w:lineRule="exact"/>
        <w:ind w:right="2071"/>
        <w:rPr>
          <w:lang w:val="it-IT"/>
        </w:rPr>
      </w:pPr>
      <w:r w:rsidRPr="00323976">
        <w:rPr>
          <w:b/>
          <w:lang w:val="it-IT"/>
        </w:rPr>
        <w:t>Foto n. 50</w:t>
      </w:r>
      <w:r w:rsidRPr="00323976">
        <w:rPr>
          <w:lang w:val="it-IT"/>
        </w:rPr>
        <w:t xml:space="preserve">: tettoie non chiuse individuate dallo scrivente con le lettere </w:t>
      </w:r>
      <w:r w:rsidRPr="00323976">
        <w:rPr>
          <w:b/>
          <w:lang w:val="it-IT"/>
        </w:rPr>
        <w:t xml:space="preserve">B </w:t>
      </w:r>
      <w:r w:rsidRPr="00323976">
        <w:rPr>
          <w:lang w:val="it-IT"/>
        </w:rPr>
        <w:t>(quella ubicata sul</w:t>
      </w:r>
    </w:p>
    <w:p w:rsidR="00A0336F" w:rsidRPr="00323976" w:rsidRDefault="00A0336F">
      <w:pPr>
        <w:pStyle w:val="BodyText"/>
        <w:spacing w:line="230" w:lineRule="exact"/>
        <w:ind w:right="2071"/>
        <w:rPr>
          <w:lang w:val="it-IT"/>
        </w:rPr>
      </w:pPr>
      <w:r w:rsidRPr="00323976">
        <w:rPr>
          <w:lang w:val="it-IT"/>
        </w:rPr>
        <w:t xml:space="preserve">lato destro della fotografia) e </w:t>
      </w:r>
      <w:r w:rsidRPr="00323976">
        <w:rPr>
          <w:b/>
          <w:lang w:val="it-IT"/>
        </w:rPr>
        <w:t xml:space="preserve">C </w:t>
      </w:r>
      <w:r w:rsidRPr="00323976">
        <w:rPr>
          <w:lang w:val="it-IT"/>
        </w:rPr>
        <w:t>(quella ubicata sul lato sinistro della fotografia)</w:t>
      </w:r>
    </w:p>
    <w:p w:rsidR="00A0336F" w:rsidRPr="00323976" w:rsidRDefault="00A0336F">
      <w:pPr>
        <w:spacing w:line="230" w:lineRule="exact"/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52.png" o:spid="_x0000_i1050" type="#_x0000_t75" style="width:377.25pt;height:283.5pt;visibility:visible">
            <v:imagedata r:id="rId58" o:title=""/>
          </v:shape>
        </w:pict>
      </w:r>
    </w:p>
    <w:p w:rsidR="00A0336F" w:rsidRPr="00323976" w:rsidRDefault="00A0336F">
      <w:pPr>
        <w:pStyle w:val="BodyText"/>
        <w:spacing w:line="221" w:lineRule="exact"/>
        <w:ind w:right="2071"/>
        <w:rPr>
          <w:b/>
          <w:lang w:val="it-IT"/>
        </w:rPr>
      </w:pPr>
      <w:r w:rsidRPr="00323976">
        <w:rPr>
          <w:b/>
          <w:lang w:val="it-IT"/>
        </w:rPr>
        <w:t>Foto n. 51</w:t>
      </w:r>
      <w:r w:rsidRPr="00323976">
        <w:rPr>
          <w:lang w:val="it-IT"/>
        </w:rPr>
        <w:t xml:space="preserve">: tettoia non chiusa individuata dallo scrivente con la lettera </w:t>
      </w:r>
      <w:r w:rsidRPr="00323976">
        <w:rPr>
          <w:b/>
          <w:lang w:val="it-IT"/>
        </w:rPr>
        <w:t>B</w:t>
      </w:r>
    </w:p>
    <w:p w:rsidR="00A0336F" w:rsidRPr="00323976" w:rsidRDefault="00A0336F">
      <w:pPr>
        <w:pStyle w:val="BodyText"/>
        <w:ind w:left="0"/>
        <w:rPr>
          <w:b/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b/>
          <w:sz w:val="16"/>
          <w:lang w:val="it-IT"/>
        </w:rPr>
      </w:pPr>
      <w:r>
        <w:rPr>
          <w:noProof/>
          <w:lang w:val="it-IT" w:eastAsia="it-IT"/>
        </w:rPr>
        <w:pict>
          <v:shape id="image53.jpeg" o:spid="_x0000_s1055" type="#_x0000_t75" style="position:absolute;margin-left:99.25pt;margin-top:11.65pt;width:378.55pt;height:283.7pt;z-index:251666944;visibility:visible;mso-wrap-distance-left:0;mso-wrap-distance-right:0;mso-position-horizontal-relative:page">
            <v:imagedata r:id="rId59" o:title=""/>
            <w10:wrap type="topAndBottom" anchorx="page"/>
          </v:shape>
        </w:pict>
      </w:r>
    </w:p>
    <w:p w:rsidR="00A0336F" w:rsidRPr="00323976" w:rsidRDefault="00A0336F" w:rsidP="00323976">
      <w:pPr>
        <w:pStyle w:val="BodyText"/>
        <w:spacing w:line="194" w:lineRule="exact"/>
        <w:ind w:right="2071"/>
        <w:rPr>
          <w:lang w:val="it-IT"/>
        </w:rPr>
      </w:pPr>
      <w:r w:rsidRPr="00323976">
        <w:rPr>
          <w:b/>
          <w:lang w:val="it-IT"/>
        </w:rPr>
        <w:t>Foto n. 52</w:t>
      </w:r>
      <w:r w:rsidRPr="00323976">
        <w:rPr>
          <w:lang w:val="it-IT"/>
        </w:rPr>
        <w:t xml:space="preserve">: tettoia per il parcheggio coperto delle automobili dei dipendenti della  </w:t>
      </w:r>
      <w:r>
        <w:rPr>
          <w:lang w:val="it-IT"/>
        </w:rPr>
        <w:t>….omissis….</w:t>
      </w:r>
      <w:r w:rsidRPr="00323976">
        <w:rPr>
          <w:lang w:val="it-IT"/>
        </w:rPr>
        <w:t>s.r.l. ubicata ad Ovest del fabbricato adibito ad uffici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4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54.jpeg" o:spid="_x0000_i1051" type="#_x0000_t75" style="width:378pt;height:283.5pt;visibility:visible">
            <v:imagedata r:id="rId60" o:title=""/>
          </v:shape>
        </w:pic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b/>
          <w:lang w:val="it-IT"/>
        </w:rPr>
        <w:t>Foto n. 53</w:t>
      </w:r>
      <w:r w:rsidRPr="00323976">
        <w:rPr>
          <w:lang w:val="it-IT"/>
        </w:rPr>
        <w:t>: tettoia coperta ubicata tra il fabbricato adibito ad uffici (sito a Sud) e la cabina dell’Enel (sita a Nord) ed adibita a parcheggio coperto delle auto aziendali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55.jpeg" o:spid="_x0000_s1056" type="#_x0000_t75" style="position:absolute;margin-left:99.25pt;margin-top:11.65pt;width:378.55pt;height:283.7pt;z-index:251667968;visibility:visible;mso-wrap-distance-left:0;mso-wrap-distance-right:0;mso-position-horizontal-relative:page">
            <v:imagedata r:id="rId61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4" w:lineRule="exact"/>
        <w:ind w:right="2071"/>
        <w:rPr>
          <w:lang w:val="it-IT"/>
        </w:rPr>
      </w:pPr>
      <w:r w:rsidRPr="00323976">
        <w:rPr>
          <w:b/>
          <w:lang w:val="it-IT"/>
        </w:rPr>
        <w:t>Foto n. 54</w:t>
      </w:r>
      <w:r w:rsidRPr="00323976">
        <w:rPr>
          <w:lang w:val="it-IT"/>
        </w:rPr>
        <w:t>: particolare della copertura della tettoia automezzi aziendali costituita di  pannelli</w: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lang w:val="it-IT"/>
        </w:rPr>
        <w:t>presso piegati bianco grigio zincati più elementi di carpenteria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2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56.jpeg" o:spid="_x0000_i1052" type="#_x0000_t75" style="width:378pt;height:284.25pt;visibility:visible">
            <v:imagedata r:id="rId62" o:title=""/>
          </v:shape>
        </w:pict>
      </w:r>
    </w:p>
    <w:p w:rsidR="00A0336F" w:rsidRPr="00323976" w:rsidRDefault="00A0336F">
      <w:pPr>
        <w:spacing w:line="216" w:lineRule="exact"/>
        <w:ind w:left="304" w:right="2071"/>
        <w:rPr>
          <w:sz w:val="20"/>
          <w:lang w:val="it-IT"/>
        </w:rPr>
      </w:pPr>
      <w:r w:rsidRPr="00323976">
        <w:rPr>
          <w:b/>
          <w:sz w:val="20"/>
          <w:lang w:val="it-IT"/>
        </w:rPr>
        <w:t>Foto n.  55</w:t>
      </w:r>
      <w:r w:rsidRPr="00323976">
        <w:rPr>
          <w:sz w:val="20"/>
          <w:lang w:val="it-IT"/>
        </w:rPr>
        <w:t>: locale adibito a laboratorio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57.jpeg" o:spid="_x0000_s1057" type="#_x0000_t75" style="position:absolute;margin-left:99.25pt;margin-top:11.65pt;width:379.15pt;height:284.15pt;z-index:251668992;visibility:visible;mso-wrap-distance-left:0;mso-wrap-distance-right:0;mso-position-horizontal-relative:page">
            <v:imagedata r:id="rId63" o:title=""/>
            <w10:wrap type="topAndBottom" anchorx="page"/>
          </v:shape>
        </w:pict>
      </w:r>
    </w:p>
    <w:p w:rsidR="00A0336F" w:rsidRPr="00323976" w:rsidRDefault="00A0336F">
      <w:pPr>
        <w:spacing w:line="188" w:lineRule="exact"/>
        <w:ind w:left="304" w:right="2071"/>
        <w:rPr>
          <w:sz w:val="20"/>
          <w:lang w:val="it-IT"/>
        </w:rPr>
      </w:pPr>
      <w:r w:rsidRPr="00323976">
        <w:rPr>
          <w:b/>
          <w:sz w:val="20"/>
          <w:lang w:val="it-IT"/>
        </w:rPr>
        <w:t>Foto n. 56</w:t>
      </w:r>
      <w:r w:rsidRPr="00323976">
        <w:rPr>
          <w:sz w:val="20"/>
          <w:lang w:val="it-IT"/>
        </w:rPr>
        <w:t>: locale adibito a laboratorio</w:t>
      </w:r>
    </w:p>
    <w:p w:rsidR="00A0336F" w:rsidRPr="00323976" w:rsidRDefault="00A0336F">
      <w:pPr>
        <w:spacing w:line="188" w:lineRule="exact"/>
        <w:rPr>
          <w:sz w:val="20"/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5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58.jpeg" o:spid="_x0000_i1053" type="#_x0000_t75" style="width:372pt;height:279pt;visibility:visible">
            <v:imagedata r:id="rId64" o:title=""/>
          </v:shape>
        </w:pict>
      </w:r>
    </w:p>
    <w:p w:rsidR="00A0336F" w:rsidRPr="00323976" w:rsidRDefault="00A0336F">
      <w:pPr>
        <w:pStyle w:val="BodyText"/>
        <w:spacing w:before="77"/>
        <w:ind w:right="2030"/>
        <w:rPr>
          <w:lang w:val="it-IT"/>
        </w:rPr>
      </w:pPr>
      <w:r w:rsidRPr="00323976">
        <w:rPr>
          <w:b/>
          <w:lang w:val="it-IT"/>
        </w:rPr>
        <w:t>Foto n. 57</w:t>
      </w:r>
      <w:r w:rsidRPr="00323976">
        <w:rPr>
          <w:lang w:val="it-IT"/>
        </w:rPr>
        <w:t>: piazzale di stoccaggio ubicato ad Est rispetto il capannone indicato con il numero 4 e gru a torre di marca EDILMAC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59.jpeg" o:spid="_x0000_s1058" type="#_x0000_t75" style="position:absolute;margin-left:99.25pt;margin-top:11.65pt;width:378.55pt;height:283.7pt;z-index:251670016;visibility:visible;mso-wrap-distance-left:0;mso-wrap-distance-right:0;mso-position-horizontal-relative:page">
            <v:imagedata r:id="rId65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94" w:lineRule="exact"/>
        <w:ind w:right="2071"/>
        <w:rPr>
          <w:lang w:val="it-IT"/>
        </w:rPr>
      </w:pPr>
      <w:r w:rsidRPr="00323976">
        <w:rPr>
          <w:b/>
          <w:lang w:val="it-IT"/>
        </w:rPr>
        <w:t>Foto n. 58</w:t>
      </w:r>
      <w:r w:rsidRPr="00323976">
        <w:rPr>
          <w:lang w:val="it-IT"/>
        </w:rPr>
        <w:t>: ingresso al fabbricato adibito ad uffici; sullo sfondo si notano la cabina elettrica e</w: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lang w:val="it-IT"/>
        </w:rPr>
        <w:t>la tettoia destinata al ricovero delle auto aziendali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3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60.jpeg" o:spid="_x0000_i1054" type="#_x0000_t75" style="width:378pt;height:283.5pt;visibility:visible">
            <v:imagedata r:id="rId66" o:title=""/>
          </v:shape>
        </w:pict>
      </w:r>
    </w:p>
    <w:p w:rsidR="00A0336F" w:rsidRPr="00323976" w:rsidRDefault="00A0336F">
      <w:pPr>
        <w:pStyle w:val="BodyText"/>
        <w:ind w:right="2030"/>
        <w:rPr>
          <w:lang w:val="it-IT"/>
        </w:rPr>
      </w:pPr>
      <w:r w:rsidRPr="00323976">
        <w:rPr>
          <w:b/>
          <w:lang w:val="it-IT"/>
        </w:rPr>
        <w:t>Foto n. 59</w:t>
      </w:r>
      <w:r w:rsidRPr="00323976">
        <w:rPr>
          <w:lang w:val="it-IT"/>
        </w:rPr>
        <w:t>: ingresso principale (dotato di pensilina in acciaio) ubicato sul prospetto Ovest del fabbricato adibito ad uffici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61.jpeg" o:spid="_x0000_s1059" type="#_x0000_t75" style="position:absolute;margin-left:99.25pt;margin-top:11.65pt;width:371.9pt;height:279.3pt;z-index:251671040;visibility:visible;mso-wrap-distance-left:0;mso-wrap-distance-right:0;mso-position-horizontal-relative:page">
            <v:imagedata r:id="rId67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before="49"/>
        <w:ind w:right="2071"/>
        <w:rPr>
          <w:lang w:val="it-IT"/>
        </w:rPr>
      </w:pPr>
      <w:r w:rsidRPr="00323976">
        <w:rPr>
          <w:b/>
          <w:lang w:val="it-IT"/>
        </w:rPr>
        <w:t>Foto n. 60</w:t>
      </w:r>
      <w:r w:rsidRPr="00323976">
        <w:rPr>
          <w:lang w:val="it-IT"/>
        </w:rPr>
        <w:t xml:space="preserve">: sala riservata ubicata al piano terra del fabbricato adibito ad ospitare gli uffici della </w:t>
      </w:r>
      <w:r>
        <w:rPr>
          <w:lang w:val="it-IT"/>
        </w:rPr>
        <w:t>…omissis…</w:t>
      </w:r>
      <w:r w:rsidRPr="00323976">
        <w:rPr>
          <w:lang w:val="it-IT"/>
        </w:rPr>
        <w:t>.</w:t>
      </w:r>
    </w:p>
    <w:p w:rsidR="00A0336F" w:rsidRPr="00323976" w:rsidRDefault="00A0336F">
      <w:pPr>
        <w:rPr>
          <w:lang w:val="it-IT"/>
        </w:rPr>
        <w:sectPr w:rsidR="00A0336F" w:rsidRPr="00323976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Pr="00323976" w:rsidRDefault="00A0336F">
      <w:pPr>
        <w:pStyle w:val="BodyText"/>
        <w:spacing w:before="5"/>
        <w:ind w:left="0"/>
        <w:rPr>
          <w:sz w:val="19"/>
          <w:lang w:val="it-IT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62.jpeg" o:spid="_x0000_i1055" type="#_x0000_t75" style="width:372pt;height:279pt;visibility:visible">
            <v:imagedata r:id="rId68" o:title=""/>
          </v:shape>
        </w:pict>
      </w:r>
    </w:p>
    <w:p w:rsidR="00A0336F" w:rsidRPr="00323976" w:rsidRDefault="00A0336F">
      <w:pPr>
        <w:pStyle w:val="BodyText"/>
        <w:spacing w:before="77"/>
        <w:ind w:right="2099"/>
        <w:rPr>
          <w:lang w:val="it-IT"/>
        </w:rPr>
      </w:pPr>
      <w:r w:rsidRPr="00323976">
        <w:rPr>
          <w:b/>
          <w:lang w:val="it-IT"/>
        </w:rPr>
        <w:t>Foto n. 61</w:t>
      </w:r>
      <w:r w:rsidRPr="00323976">
        <w:rPr>
          <w:lang w:val="it-IT"/>
        </w:rPr>
        <w:t xml:space="preserve">: sala d’attesa ubicata al piano terra del fabbricato adibito ad ospitare gli uffici  della </w:t>
      </w:r>
      <w:r>
        <w:rPr>
          <w:lang w:val="it-IT"/>
        </w:rPr>
        <w:t>.........omissis........</w:t>
      </w:r>
      <w:r w:rsidRPr="00323976">
        <w:rPr>
          <w:spacing w:val="-14"/>
          <w:lang w:val="it-IT"/>
        </w:rPr>
        <w:t xml:space="preserve"> </w:t>
      </w:r>
      <w:r w:rsidRPr="00323976">
        <w:rPr>
          <w:lang w:val="it-IT"/>
        </w:rPr>
        <w:t>s.r.l.</w:t>
      </w:r>
    </w:p>
    <w:p w:rsidR="00A0336F" w:rsidRPr="00323976" w:rsidRDefault="00A0336F">
      <w:pPr>
        <w:pStyle w:val="BodyText"/>
        <w:ind w:left="0"/>
        <w:rPr>
          <w:lang w:val="it-IT"/>
        </w:rPr>
      </w:pPr>
    </w:p>
    <w:p w:rsidR="00A0336F" w:rsidRPr="00323976" w:rsidRDefault="00A0336F">
      <w:pPr>
        <w:pStyle w:val="BodyText"/>
        <w:spacing w:before="10"/>
        <w:ind w:left="0"/>
        <w:rPr>
          <w:sz w:val="16"/>
          <w:lang w:val="it-IT"/>
        </w:rPr>
      </w:pPr>
      <w:r>
        <w:rPr>
          <w:noProof/>
          <w:lang w:val="it-IT" w:eastAsia="it-IT"/>
        </w:rPr>
        <w:pict>
          <v:shape id="image63.jpeg" o:spid="_x0000_s1060" type="#_x0000_t75" style="position:absolute;margin-left:99.25pt;margin-top:11.65pt;width:378.25pt;height:283.7pt;z-index:251672064;visibility:visible;mso-wrap-distance-left:0;mso-wrap-distance-right:0;mso-position-horizontal-relative:page">
            <v:imagedata r:id="rId69" o:title=""/>
            <w10:wrap type="topAndBottom" anchorx="page"/>
          </v:shape>
        </w:pict>
      </w:r>
    </w:p>
    <w:p w:rsidR="00A0336F" w:rsidRPr="00323976" w:rsidRDefault="00A0336F">
      <w:pPr>
        <w:pStyle w:val="BodyText"/>
        <w:spacing w:line="189" w:lineRule="exact"/>
        <w:ind w:right="2030"/>
        <w:rPr>
          <w:lang w:val="it-IT"/>
        </w:rPr>
      </w:pPr>
      <w:r w:rsidRPr="00323976">
        <w:rPr>
          <w:b/>
          <w:lang w:val="it-IT"/>
        </w:rPr>
        <w:t>Foto n. 62</w:t>
      </w:r>
      <w:r w:rsidRPr="00323976">
        <w:rPr>
          <w:lang w:val="it-IT"/>
        </w:rPr>
        <w:t>: ufficio adibito a segreteria ubicato al piano terra (primo fuori terra) del fabbricato</w:t>
      </w:r>
    </w:p>
    <w:p w:rsidR="00A0336F" w:rsidRDefault="00A0336F">
      <w:pPr>
        <w:pStyle w:val="BodyText"/>
        <w:ind w:right="2071"/>
      </w:pPr>
      <w:r>
        <w:t>adibito ad uffici</w:t>
      </w:r>
    </w:p>
    <w:p w:rsidR="00A0336F" w:rsidRDefault="00A0336F">
      <w:pPr>
        <w:sectPr w:rsidR="00A0336F">
          <w:pgSz w:w="11910" w:h="16840"/>
          <w:pgMar w:top="1460" w:right="340" w:bottom="1780" w:left="1680" w:header="557" w:footer="1596" w:gutter="0"/>
          <w:cols w:space="720"/>
        </w:sectPr>
      </w:pPr>
    </w:p>
    <w:p w:rsidR="00A0336F" w:rsidRDefault="00A0336F">
      <w:pPr>
        <w:pStyle w:val="BodyText"/>
        <w:spacing w:before="2"/>
        <w:ind w:left="0"/>
        <w:rPr>
          <w:sz w:val="19"/>
        </w:rPr>
      </w:pPr>
    </w:p>
    <w:p w:rsidR="00A0336F" w:rsidRDefault="00A0336F">
      <w:pPr>
        <w:pStyle w:val="BodyText"/>
      </w:pPr>
      <w:r w:rsidRPr="00694506">
        <w:rPr>
          <w:noProof/>
          <w:lang w:val="it-IT" w:eastAsia="it-IT"/>
        </w:rPr>
        <w:pict>
          <v:shape id="image64.png" o:spid="_x0000_i1056" type="#_x0000_t75" style="width:377.25pt;height:283.5pt;visibility:visible">
            <v:imagedata r:id="rId70" o:title=""/>
          </v:shape>
        </w:pict>
      </w:r>
    </w:p>
    <w:p w:rsidR="00A0336F" w:rsidRPr="00323976" w:rsidRDefault="00A0336F">
      <w:pPr>
        <w:pStyle w:val="BodyText"/>
        <w:ind w:right="2071"/>
        <w:rPr>
          <w:lang w:val="it-IT"/>
        </w:rPr>
      </w:pPr>
      <w:r w:rsidRPr="00323976">
        <w:rPr>
          <w:b/>
          <w:lang w:val="it-IT"/>
        </w:rPr>
        <w:t>Foto n. 63</w:t>
      </w:r>
      <w:r w:rsidRPr="00323976">
        <w:rPr>
          <w:lang w:val="it-IT"/>
        </w:rPr>
        <w:t xml:space="preserve">: ufficio presidenza (ufficio direzionale) ubicato al primo piano (secondo fuori terra) del fabbricato adibito ad ospitare gli uffici della </w:t>
      </w:r>
      <w:r>
        <w:rPr>
          <w:lang w:val="it-IT"/>
        </w:rPr>
        <w:t>.........omissis........</w:t>
      </w:r>
      <w:r w:rsidRPr="00323976">
        <w:rPr>
          <w:lang w:val="it-IT"/>
        </w:rPr>
        <w:t xml:space="preserve"> s.r.l.</w:t>
      </w:r>
    </w:p>
    <w:sectPr w:rsidR="00A0336F" w:rsidRPr="00323976" w:rsidSect="00C97DA3">
      <w:pgSz w:w="11910" w:h="16840"/>
      <w:pgMar w:top="1460" w:right="340" w:bottom="1780" w:left="1680" w:header="557" w:footer="159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0336F" w:rsidRDefault="00A0336F">
      <w:r>
        <w:separator/>
      </w:r>
    </w:p>
  </w:endnote>
  <w:endnote w:type="continuationSeparator" w:id="0">
    <w:p w:rsidR="00A0336F" w:rsidRDefault="00A0336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0336F" w:rsidRDefault="00A0336F">
    <w:pPr>
      <w:pStyle w:val="BodyText"/>
      <w:spacing w:line="14" w:lineRule="auto"/>
      <w:ind w:left="0"/>
    </w:pPr>
    <w:r>
      <w:rPr>
        <w:noProof/>
        <w:lang w:val="it-IT" w:eastAsia="it-IT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image1.jpeg" o:spid="_x0000_s2050" type="#_x0000_t75" style="position:absolute;margin-left:136.85pt;margin-top:752.2pt;width:294.8pt;height:53.5pt;z-index:-251660288;visibility:visible;mso-wrap-distance-left:0;mso-wrap-distance-right:0;mso-position-horizontal-relative:page;mso-position-vertical-relative:page">
          <v:imagedata r:id="rId1" o:title=""/>
          <w10:wrap anchorx="page" anchory="page"/>
        </v:shape>
      </w:pict>
    </w:r>
    <w:r>
      <w:rPr>
        <w:noProof/>
        <w:lang w:val="it-IT" w:eastAsia="it-IT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90.7pt;margin-top:760.05pt;width:83.55pt;height:9.05pt;z-index:-251658240;mso-position-horizontal-relative:page;mso-position-vertical-relative:page" filled="f" stroked="f">
          <v:textbox inset="0,0,0,0">
            <w:txbxContent>
              <w:p w:rsidR="00A0336F" w:rsidRDefault="00A0336F">
                <w:pPr>
                  <w:spacing w:before="2"/>
                  <w:ind w:left="20"/>
                  <w:rPr>
                    <w:b/>
                    <w:i/>
                    <w:sz w:val="14"/>
                  </w:rPr>
                </w:pPr>
                <w:r>
                  <w:rPr>
                    <w:b/>
                    <w:i/>
                    <w:sz w:val="14"/>
                  </w:rPr>
                  <w:t>Dott. Ing. Francesco Dattilo</w:t>
                </w:r>
              </w:p>
            </w:txbxContent>
          </v:textbox>
          <w10:wrap anchorx="page" anchory="page"/>
        </v:shape>
      </w:pict>
    </w:r>
    <w:r>
      <w:rPr>
        <w:noProof/>
        <w:lang w:val="it-IT" w:eastAsia="it-IT"/>
      </w:rPr>
      <w:pict>
        <v:shape id="_x0000_s2052" type="#_x0000_t202" style="position:absolute;margin-left:497.95pt;margin-top:780.25pt;width:64.5pt;height:12.05pt;z-index:-251657216;mso-position-horizontal-relative:page;mso-position-vertical-relative:page" filled="f" stroked="f">
          <v:textbox inset="0,0,0,0">
            <w:txbxContent>
              <w:p w:rsidR="00A0336F" w:rsidRDefault="00A0336F">
                <w:pPr>
                  <w:spacing w:line="225" w:lineRule="exact"/>
                  <w:ind w:left="20"/>
                  <w:rPr>
                    <w:b/>
                    <w:sz w:val="20"/>
                  </w:rPr>
                </w:pPr>
                <w:r>
                  <w:t xml:space="preserve">Pagina </w:t>
                </w:r>
                <w:r>
                  <w:rPr>
                    <w:b/>
                    <w:sz w:val="20"/>
                  </w:rPr>
                  <w:fldChar w:fldCharType="begin"/>
                </w:r>
                <w:r>
                  <w:rPr>
                    <w:b/>
                    <w:sz w:val="20"/>
                  </w:rPr>
                  <w:instrText xml:space="preserve"> PAGE </w:instrText>
                </w:r>
                <w:r>
                  <w:rPr>
                    <w:b/>
                    <w:sz w:val="20"/>
                  </w:rPr>
                  <w:fldChar w:fldCharType="separate"/>
                </w:r>
                <w:r>
                  <w:rPr>
                    <w:b/>
                    <w:noProof/>
                    <w:sz w:val="20"/>
                  </w:rPr>
                  <w:t>32</w:t>
                </w:r>
                <w:r>
                  <w:rPr>
                    <w:b/>
                    <w:sz w:val="20"/>
                  </w:rPr>
                  <w:fldChar w:fldCharType="end"/>
                </w:r>
                <w:r>
                  <w:rPr>
                    <w:b/>
                    <w:sz w:val="20"/>
                  </w:rPr>
                  <w:t xml:space="preserve"> </w:t>
                </w:r>
                <w:r>
                  <w:rPr>
                    <w:sz w:val="20"/>
                  </w:rPr>
                  <w:t xml:space="preserve">di </w:t>
                </w:r>
                <w:r>
                  <w:rPr>
                    <w:b/>
                    <w:sz w:val="20"/>
                  </w:rPr>
                  <w:t>32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0336F" w:rsidRDefault="00A0336F">
      <w:r>
        <w:separator/>
      </w:r>
    </w:p>
  </w:footnote>
  <w:footnote w:type="continuationSeparator" w:id="0">
    <w:p w:rsidR="00A0336F" w:rsidRDefault="00A0336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0336F" w:rsidRDefault="00A0336F">
    <w:pPr>
      <w:pStyle w:val="BodyText"/>
      <w:spacing w:line="14" w:lineRule="auto"/>
      <w:ind w:left="0"/>
    </w:pPr>
    <w:r>
      <w:rPr>
        <w:noProof/>
        <w:lang w:val="it-IT" w:eastAsia="it-IT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177.8pt;margin-top:26.85pt;width:232.8pt;height:48.15pt;z-index:-251659264;mso-position-horizontal-relative:page;mso-position-vertical-relative:page" filled="f" stroked="f">
          <v:textbox inset="0,0,0,0">
            <w:txbxContent>
              <w:p w:rsidR="00A0336F" w:rsidRPr="00323976" w:rsidRDefault="00A0336F">
                <w:pPr>
                  <w:spacing w:before="3"/>
                  <w:ind w:left="20" w:right="18"/>
                  <w:jc w:val="center"/>
                  <w:rPr>
                    <w:b/>
                    <w:sz w:val="20"/>
                    <w:lang w:val="it-IT"/>
                  </w:rPr>
                </w:pPr>
                <w:r w:rsidRPr="00323976">
                  <w:rPr>
                    <w:b/>
                    <w:lang w:val="it-IT"/>
                  </w:rPr>
                  <w:t xml:space="preserve">Tribunale di Lamezia Terme – G.D. </w:t>
                </w:r>
                <w:r w:rsidRPr="00323976">
                  <w:rPr>
                    <w:sz w:val="20"/>
                    <w:lang w:val="it-IT"/>
                  </w:rPr>
                  <w:t>dr</w:t>
                </w:r>
                <w:r w:rsidRPr="00323976">
                  <w:rPr>
                    <w:position w:val="9"/>
                    <w:sz w:val="13"/>
                    <w:lang w:val="it-IT"/>
                  </w:rPr>
                  <w:t xml:space="preserve">ssa </w:t>
                </w:r>
                <w:r w:rsidRPr="00323976">
                  <w:rPr>
                    <w:sz w:val="20"/>
                    <w:lang w:val="it-IT"/>
                  </w:rPr>
                  <w:t xml:space="preserve">Adele Foresta Procedura fallimentare iscritta al n. 1/2014 </w:t>
                </w:r>
                <w:r w:rsidRPr="00323976">
                  <w:rPr>
                    <w:i/>
                    <w:sz w:val="20"/>
                    <w:lang w:val="it-IT"/>
                  </w:rPr>
                  <w:t>avverso</w:t>
                </w:r>
                <w:r w:rsidRPr="00323976">
                  <w:rPr>
                    <w:sz w:val="20"/>
                    <w:lang w:val="it-IT"/>
                  </w:rPr>
                  <w:t xml:space="preserve"> </w:t>
                </w:r>
                <w:r w:rsidRPr="00323976">
                  <w:rPr>
                    <w:b/>
                    <w:sz w:val="20"/>
                    <w:lang w:val="it-IT"/>
                  </w:rPr>
                  <w:t>“omissis s.r.l.”</w:t>
                </w:r>
              </w:p>
              <w:p w:rsidR="00A0336F" w:rsidRDefault="00A0336F">
                <w:pPr>
                  <w:pStyle w:val="BodyText"/>
                  <w:spacing w:line="227" w:lineRule="exact"/>
                  <w:ind w:left="1015"/>
                </w:pPr>
                <w:r>
                  <w:rPr>
                    <w:u w:val="single"/>
                  </w:rPr>
                  <w:t>REPERTO FOTOGRAFICO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712A3"/>
    <w:rsid w:val="00323976"/>
    <w:rsid w:val="00435213"/>
    <w:rsid w:val="005712A3"/>
    <w:rsid w:val="00694506"/>
    <w:rsid w:val="006A2302"/>
    <w:rsid w:val="00A0336F"/>
    <w:rsid w:val="00C97DA3"/>
    <w:rsid w:val="00E464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7DA3"/>
    <w:pPr>
      <w:widowControl w:val="0"/>
    </w:pPr>
    <w:rPr>
      <w:rFonts w:ascii="Times New Roman" w:eastAsia="Times New Roman" w:hAnsi="Times New Roman"/>
      <w:lang w:val="en-US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99"/>
    <w:semiHidden/>
    <w:rsid w:val="00C97DA3"/>
    <w:pPr>
      <w:widowControl w:val="0"/>
    </w:pPr>
    <w:rPr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link w:val="BodyTextChar"/>
    <w:uiPriority w:val="99"/>
    <w:rsid w:val="00C97DA3"/>
    <w:pPr>
      <w:ind w:left="304"/>
    </w:pPr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8E0956"/>
    <w:rPr>
      <w:rFonts w:ascii="Times New Roman" w:eastAsia="Times New Roman" w:hAnsi="Times New Roman"/>
      <w:lang w:val="en-US" w:eastAsia="en-US"/>
    </w:rPr>
  </w:style>
  <w:style w:type="paragraph" w:styleId="ListParagraph">
    <w:name w:val="List Paragraph"/>
    <w:basedOn w:val="Normal"/>
    <w:uiPriority w:val="99"/>
    <w:qFormat/>
    <w:rsid w:val="00C97DA3"/>
  </w:style>
  <w:style w:type="paragraph" w:customStyle="1" w:styleId="TableParagraph">
    <w:name w:val="Table Paragraph"/>
    <w:basedOn w:val="Normal"/>
    <w:uiPriority w:val="99"/>
    <w:rsid w:val="00C97DA3"/>
  </w:style>
  <w:style w:type="paragraph" w:styleId="BalloonText">
    <w:name w:val="Balloon Text"/>
    <w:basedOn w:val="Normal"/>
    <w:link w:val="BalloonTextChar"/>
    <w:uiPriority w:val="99"/>
    <w:semiHidden/>
    <w:rsid w:val="0043521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3521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435213"/>
    <w:pPr>
      <w:tabs>
        <w:tab w:val="center" w:pos="4819"/>
        <w:tab w:val="right" w:pos="9638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35213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rsid w:val="00435213"/>
    <w:pPr>
      <w:tabs>
        <w:tab w:val="center" w:pos="4819"/>
        <w:tab w:val="right" w:pos="9638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35213"/>
    <w:rPr>
      <w:rFonts w:ascii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2.pn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61" Type="http://schemas.openxmlformats.org/officeDocument/2006/relationships/image" Target="media/image55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header" Target="header1.xml"/><Relationship Id="rId51" Type="http://schemas.openxmlformats.org/officeDocument/2006/relationships/image" Target="media/image45.pn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</TotalTime>
  <Pages>32</Pages>
  <Words>1061</Words>
  <Characters>6052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Allegato 1.3 reperto fotografico generale</dc:title>
  <dc:subject/>
  <dc:creator>Utente</dc:creator>
  <cp:keywords/>
  <dc:description/>
  <cp:lastModifiedBy>STUDIO  PUTERI</cp:lastModifiedBy>
  <cp:revision>4</cp:revision>
  <dcterms:created xsi:type="dcterms:W3CDTF">2016-06-15T06:35:00Z</dcterms:created>
  <dcterms:modified xsi:type="dcterms:W3CDTF">2016-06-25T07:39:00Z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PScript5.dll Version 5.2.2</vt:lpwstr>
  </property>
</Properties>
</file>